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7A00" w14:paraId="27E80819" w14:textId="77777777" w:rsidTr="00B817D9">
        <w:trPr>
          <w:trHeight w:val="1814"/>
        </w:trPr>
        <w:tc>
          <w:tcPr>
            <w:tcW w:w="10070" w:type="dxa"/>
            <w:tcBorders>
              <w:bottom w:val="single" w:sz="18" w:space="0" w:color="80BB00"/>
            </w:tcBorders>
          </w:tcPr>
          <w:p w14:paraId="69DFED2C" w14:textId="6751B10A" w:rsidR="002A7A00" w:rsidRPr="003E6DBA" w:rsidRDefault="00142924" w:rsidP="002A7A00">
            <w:pPr>
              <w:spacing w:before="120" w:after="120"/>
              <w:rPr>
                <w:rFonts w:ascii="Arial" w:hAnsi="Arial"/>
                <w:b/>
                <w:bCs/>
                <w:color w:val="80BB00"/>
                <w:sz w:val="28"/>
                <w:szCs w:val="28"/>
              </w:rPr>
            </w:pPr>
            <w:r>
              <w:rPr>
                <w:rFonts w:ascii="Arial" w:hAnsi="Arial"/>
                <w:b/>
                <w:bCs/>
                <w:color w:val="80BB00"/>
                <w:sz w:val="28"/>
                <w:szCs w:val="28"/>
              </w:rPr>
              <w:t xml:space="preserve">SENIOR PENSION </w:t>
            </w:r>
            <w:r w:rsidR="00360D00">
              <w:rPr>
                <w:rFonts w:ascii="Arial" w:hAnsi="Arial"/>
                <w:b/>
                <w:bCs/>
                <w:color w:val="80BB00"/>
                <w:sz w:val="28"/>
                <w:szCs w:val="28"/>
              </w:rPr>
              <w:t>SPECIALIST</w:t>
            </w:r>
          </w:p>
          <w:p w14:paraId="4E9A9709" w14:textId="77777777" w:rsidR="00904682" w:rsidRPr="000F6B49" w:rsidRDefault="00904682" w:rsidP="00904682">
            <w:pPr>
              <w:spacing w:before="120" w:after="120"/>
              <w:rPr>
                <w:rFonts w:ascii="Arial" w:hAnsi="Arial"/>
                <w:sz w:val="22"/>
                <w:szCs w:val="22"/>
              </w:rPr>
            </w:pPr>
            <w:r>
              <w:rPr>
                <w:rFonts w:ascii="Arial" w:hAnsi="Arial"/>
                <w:b/>
                <w:bCs/>
                <w:sz w:val="22"/>
                <w:szCs w:val="22"/>
              </w:rPr>
              <w:t>Department:</w:t>
            </w:r>
            <w:r>
              <w:rPr>
                <w:rFonts w:ascii="Arial" w:hAnsi="Arial"/>
                <w:sz w:val="22"/>
                <w:szCs w:val="22"/>
              </w:rPr>
              <w:t xml:space="preserve"> </w:t>
            </w:r>
            <w:r w:rsidR="00C61A82">
              <w:rPr>
                <w:rFonts w:ascii="Arial" w:hAnsi="Arial"/>
                <w:sz w:val="22"/>
                <w:szCs w:val="22"/>
              </w:rPr>
              <w:t>(</w:t>
            </w:r>
            <w:r>
              <w:rPr>
                <w:rFonts w:ascii="Arial" w:hAnsi="Arial"/>
                <w:sz w:val="22"/>
                <w:szCs w:val="22"/>
              </w:rPr>
              <w:t>Member Experience</w:t>
            </w:r>
            <w:r w:rsidR="00C61A82">
              <w:rPr>
                <w:rFonts w:ascii="Arial" w:hAnsi="Arial"/>
                <w:sz w:val="22"/>
                <w:szCs w:val="22"/>
              </w:rPr>
              <w:t>)</w:t>
            </w:r>
          </w:p>
          <w:p w14:paraId="1BA11D3F" w14:textId="7338B482" w:rsidR="00904682" w:rsidRDefault="00904682" w:rsidP="00904682">
            <w:pPr>
              <w:spacing w:before="120" w:after="120"/>
              <w:rPr>
                <w:rFonts w:ascii="Arial" w:hAnsi="Arial"/>
                <w:sz w:val="22"/>
                <w:szCs w:val="22"/>
              </w:rPr>
            </w:pPr>
            <w:r>
              <w:rPr>
                <w:rFonts w:ascii="Arial" w:hAnsi="Arial"/>
                <w:b/>
                <w:bCs/>
                <w:sz w:val="22"/>
                <w:szCs w:val="22"/>
              </w:rPr>
              <w:t xml:space="preserve">Type: </w:t>
            </w:r>
            <w:r w:rsidR="00982048" w:rsidRPr="00982048">
              <w:rPr>
                <w:rFonts w:ascii="Arial" w:hAnsi="Arial"/>
                <w:sz w:val="22"/>
                <w:szCs w:val="22"/>
              </w:rPr>
              <w:t>Permanent</w:t>
            </w:r>
          </w:p>
          <w:p w14:paraId="0526DAC7" w14:textId="77777777" w:rsidR="00904682" w:rsidRPr="003E6DBA" w:rsidRDefault="00904682" w:rsidP="00904682">
            <w:pPr>
              <w:spacing w:before="120" w:after="120"/>
              <w:rPr>
                <w:rFonts w:ascii="Arial" w:hAnsi="Arial"/>
                <w:b/>
                <w:bCs/>
                <w:sz w:val="22"/>
                <w:szCs w:val="22"/>
              </w:rPr>
            </w:pPr>
            <w:r>
              <w:rPr>
                <w:rFonts w:ascii="Arial" w:hAnsi="Arial"/>
                <w:b/>
                <w:bCs/>
                <w:sz w:val="22"/>
                <w:szCs w:val="22"/>
              </w:rPr>
              <w:t xml:space="preserve">Location: </w:t>
            </w:r>
            <w:r w:rsidR="00901C41" w:rsidRPr="00DC56C1">
              <w:rPr>
                <w:rFonts w:ascii="Arial" w:hAnsi="Arial"/>
                <w:sz w:val="22"/>
                <w:szCs w:val="22"/>
              </w:rPr>
              <w:t>(</w:t>
            </w:r>
            <w:r>
              <w:rPr>
                <w:rFonts w:ascii="Arial" w:hAnsi="Arial"/>
                <w:sz w:val="22"/>
                <w:szCs w:val="22"/>
              </w:rPr>
              <w:t>T</w:t>
            </w:r>
            <w:r w:rsidRPr="003932F7">
              <w:rPr>
                <w:rFonts w:ascii="Arial" w:hAnsi="Arial"/>
                <w:sz w:val="22"/>
                <w:szCs w:val="22"/>
              </w:rPr>
              <w:t>oronto</w:t>
            </w:r>
            <w:r w:rsidR="00901C41">
              <w:rPr>
                <w:rFonts w:ascii="Arial" w:hAnsi="Arial"/>
                <w:sz w:val="22"/>
                <w:szCs w:val="22"/>
              </w:rPr>
              <w:t>)</w:t>
            </w:r>
          </w:p>
          <w:p w14:paraId="3EA3AB1B" w14:textId="2207EEAF" w:rsidR="002A7A00" w:rsidRPr="00B508DB" w:rsidRDefault="002A7A00" w:rsidP="003C1787">
            <w:pPr>
              <w:spacing w:after="120"/>
              <w:rPr>
                <w:rFonts w:ascii="Arial" w:hAnsi="Arial"/>
                <w:sz w:val="20"/>
              </w:rPr>
            </w:pPr>
            <w:r w:rsidRPr="006A48C7">
              <w:rPr>
                <w:rFonts w:ascii="Arial" w:hAnsi="Arial"/>
                <w:b/>
                <w:bCs/>
                <w:sz w:val="22"/>
                <w:szCs w:val="22"/>
              </w:rPr>
              <w:t xml:space="preserve">Posting Date: </w:t>
            </w:r>
            <w:r w:rsidR="00142924" w:rsidRPr="00142924">
              <w:rPr>
                <w:rFonts w:ascii="Arial" w:hAnsi="Arial"/>
                <w:sz w:val="22"/>
                <w:szCs w:val="22"/>
              </w:rPr>
              <w:t xml:space="preserve">September </w:t>
            </w:r>
            <w:r w:rsidR="008D5A2C">
              <w:rPr>
                <w:rFonts w:ascii="Arial" w:hAnsi="Arial"/>
                <w:sz w:val="22"/>
                <w:szCs w:val="22"/>
              </w:rPr>
              <w:t>28</w:t>
            </w:r>
            <w:r w:rsidR="00360D00" w:rsidRPr="00142924">
              <w:rPr>
                <w:rFonts w:ascii="Arial" w:hAnsi="Arial"/>
                <w:sz w:val="22"/>
                <w:szCs w:val="22"/>
              </w:rPr>
              <w:t>,</w:t>
            </w:r>
            <w:r w:rsidR="00360D00" w:rsidRPr="009C78C9">
              <w:rPr>
                <w:rFonts w:ascii="Arial" w:hAnsi="Arial"/>
                <w:sz w:val="22"/>
                <w:szCs w:val="22"/>
              </w:rPr>
              <w:t xml:space="preserve"> 2022</w:t>
            </w:r>
          </w:p>
        </w:tc>
      </w:tr>
      <w:tr w:rsidR="00B817D9" w14:paraId="37459759" w14:textId="77777777" w:rsidTr="00B817D9">
        <w:trPr>
          <w:trHeight w:val="1814"/>
        </w:trPr>
        <w:tc>
          <w:tcPr>
            <w:tcW w:w="10070" w:type="dxa"/>
            <w:tcBorders>
              <w:bottom w:val="single" w:sz="18" w:space="0" w:color="80BB00"/>
            </w:tcBorders>
          </w:tcPr>
          <w:p w14:paraId="0B8B6008" w14:textId="77777777" w:rsidR="00B817D9" w:rsidRPr="00B508DB" w:rsidRDefault="00B817D9" w:rsidP="002A7A00">
            <w:pPr>
              <w:spacing w:before="120"/>
              <w:rPr>
                <w:rFonts w:ascii="Arial" w:hAnsi="Arial"/>
                <w:sz w:val="20"/>
              </w:rPr>
            </w:pPr>
            <w:r w:rsidRPr="00B508DB">
              <w:rPr>
                <w:rFonts w:ascii="Arial" w:hAnsi="Arial"/>
                <w:sz w:val="20"/>
              </w:rPr>
              <w:t xml:space="preserve">At OPTrust, </w:t>
            </w:r>
            <w:r w:rsidRPr="00B817D9">
              <w:rPr>
                <w:rFonts w:ascii="Arial" w:hAnsi="Arial"/>
                <w:b/>
                <w:bCs/>
                <w:i/>
                <w:iCs/>
                <w:color w:val="1A1F49"/>
                <w:sz w:val="22"/>
                <w:szCs w:val="22"/>
              </w:rPr>
              <w:t>paying pensions today, preserving pensions for tomorrow</w:t>
            </w:r>
            <w:r w:rsidRPr="00B817D9">
              <w:rPr>
                <w:rFonts w:ascii="Arial" w:hAnsi="Arial"/>
                <w:color w:val="1A1F49"/>
                <w:sz w:val="22"/>
                <w:szCs w:val="22"/>
              </w:rPr>
              <w:t xml:space="preserve"> </w:t>
            </w:r>
            <w:r w:rsidRPr="00B508DB">
              <w:rPr>
                <w:rFonts w:ascii="Arial" w:hAnsi="Arial"/>
                <w:sz w:val="20"/>
              </w:rPr>
              <w:t>is our mission and business.</w:t>
            </w:r>
          </w:p>
          <w:p w14:paraId="7CEFC82D" w14:textId="77777777" w:rsidR="00B817D9" w:rsidRDefault="00B817D9" w:rsidP="00B817D9">
            <w:pPr>
              <w:rPr>
                <w:rFonts w:ascii="Arial" w:hAnsi="Arial"/>
                <w:sz w:val="20"/>
              </w:rPr>
            </w:pPr>
          </w:p>
          <w:p w14:paraId="15DF6C2C" w14:textId="77777777" w:rsidR="00B817D9" w:rsidRPr="00B508DB" w:rsidRDefault="007603BF" w:rsidP="002A7A00">
            <w:pPr>
              <w:spacing w:after="120"/>
              <w:rPr>
                <w:rFonts w:ascii="Arial" w:hAnsi="Arial"/>
                <w:sz w:val="20"/>
              </w:rPr>
            </w:pPr>
            <w:r w:rsidRPr="007603BF">
              <w:rPr>
                <w:rFonts w:ascii="Arial" w:hAnsi="Arial"/>
                <w:sz w:val="20"/>
              </w:rPr>
              <w:t>When you choose OPTrust, you join a team of smart, talented people who fuel our success and have a passion for pensions. Everyone at OPTrust – from London, Toronto, and Sydney – makes a meaningful impact, our environment is fast paced, but we find time to have fun and give back to the community as well. Our strength resides in our team members with different backgrounds and perspectives creating an inclusive and fulfilling place to work for everyone.</w:t>
            </w:r>
          </w:p>
        </w:tc>
      </w:tr>
      <w:tr w:rsidR="00B508DB" w14:paraId="53944046" w14:textId="77777777" w:rsidTr="00CF19BA">
        <w:trPr>
          <w:trHeight w:val="4793"/>
        </w:trPr>
        <w:tc>
          <w:tcPr>
            <w:tcW w:w="10070" w:type="dxa"/>
            <w:tcBorders>
              <w:bottom w:val="single" w:sz="18" w:space="0" w:color="80BB00"/>
            </w:tcBorders>
          </w:tcPr>
          <w:p w14:paraId="03CBF020" w14:textId="77777777" w:rsidR="00B508DB" w:rsidRPr="00B817D9" w:rsidRDefault="00B508DB" w:rsidP="00B817D9">
            <w:pPr>
              <w:spacing w:before="120" w:after="120"/>
              <w:rPr>
                <w:rFonts w:ascii="Arial" w:hAnsi="Arial"/>
                <w:b/>
                <w:bCs/>
                <w:color w:val="1A1F49"/>
                <w:szCs w:val="24"/>
              </w:rPr>
            </w:pPr>
            <w:r w:rsidRPr="00B817D9">
              <w:rPr>
                <w:rFonts w:ascii="Arial" w:hAnsi="Arial"/>
                <w:b/>
                <w:bCs/>
                <w:color w:val="1A1F49"/>
                <w:szCs w:val="24"/>
              </w:rPr>
              <w:t>Wh</w:t>
            </w:r>
            <w:r w:rsidR="00D16DA9">
              <w:rPr>
                <w:rFonts w:ascii="Arial" w:hAnsi="Arial"/>
                <w:b/>
                <w:bCs/>
                <w:color w:val="1A1F49"/>
                <w:szCs w:val="24"/>
              </w:rPr>
              <w:t>at OPTrust Offers You</w:t>
            </w:r>
          </w:p>
          <w:p w14:paraId="41C7B758" w14:textId="244B2678" w:rsidR="00FF714A" w:rsidRDefault="00FF714A" w:rsidP="00FF714A">
            <w:pPr>
              <w:numPr>
                <w:ilvl w:val="0"/>
                <w:numId w:val="18"/>
              </w:numPr>
              <w:spacing w:after="120"/>
              <w:ind w:left="714" w:hanging="357"/>
              <w:rPr>
                <w:rFonts w:ascii="Arial" w:hAnsi="Arial"/>
                <w:sz w:val="20"/>
                <w:lang w:val="en-CA"/>
              </w:rPr>
            </w:pPr>
            <w:r>
              <w:rPr>
                <w:rFonts w:ascii="Arial" w:hAnsi="Arial"/>
                <w:sz w:val="20"/>
                <w:lang w:val="en-CA"/>
              </w:rPr>
              <w:t>Unique culture rooted</w:t>
            </w:r>
            <w:r w:rsidRPr="003E6DBA" w:rsidDel="00EE04FC">
              <w:rPr>
                <w:rFonts w:ascii="Arial" w:hAnsi="Arial"/>
                <w:sz w:val="20"/>
                <w:lang w:val="en-CA"/>
              </w:rPr>
              <w:t xml:space="preserve"> </w:t>
            </w:r>
            <w:r>
              <w:rPr>
                <w:rFonts w:ascii="Arial" w:hAnsi="Arial"/>
                <w:sz w:val="20"/>
                <w:lang w:val="en-CA"/>
              </w:rPr>
              <w:t xml:space="preserve">in </w:t>
            </w:r>
            <w:r w:rsidRPr="003E6DBA">
              <w:rPr>
                <w:rFonts w:ascii="Arial" w:hAnsi="Arial"/>
                <w:sz w:val="20"/>
                <w:lang w:val="en-CA"/>
              </w:rPr>
              <w:t xml:space="preserve">our core values </w:t>
            </w:r>
            <w:r>
              <w:rPr>
                <w:rFonts w:ascii="Arial" w:hAnsi="Arial"/>
                <w:sz w:val="20"/>
                <w:lang w:val="en-CA"/>
              </w:rPr>
              <w:t xml:space="preserve">– </w:t>
            </w:r>
            <w:r w:rsidRPr="003E6DBA">
              <w:rPr>
                <w:rFonts w:ascii="Arial" w:hAnsi="Arial"/>
                <w:sz w:val="20"/>
                <w:lang w:val="en-CA"/>
              </w:rPr>
              <w:t xml:space="preserve">collaboration and teamwork, integrity, respect, flexibility, </w:t>
            </w:r>
            <w:r>
              <w:rPr>
                <w:rFonts w:ascii="Arial" w:hAnsi="Arial"/>
                <w:sz w:val="20"/>
                <w:lang w:val="en-CA"/>
              </w:rPr>
              <w:t xml:space="preserve">and </w:t>
            </w:r>
            <w:r w:rsidRPr="003E6DBA">
              <w:rPr>
                <w:rFonts w:ascii="Arial" w:hAnsi="Arial"/>
                <w:sz w:val="20"/>
                <w:lang w:val="en-CA"/>
              </w:rPr>
              <w:t xml:space="preserve">excellence and continuous improvement </w:t>
            </w:r>
            <w:r>
              <w:rPr>
                <w:rFonts w:ascii="Arial" w:hAnsi="Arial"/>
                <w:sz w:val="20"/>
                <w:lang w:val="en-CA"/>
              </w:rPr>
              <w:t>– reflected across the team</w:t>
            </w:r>
            <w:r w:rsidRPr="003E6DBA">
              <w:rPr>
                <w:rFonts w:ascii="Arial" w:hAnsi="Arial"/>
                <w:sz w:val="20"/>
                <w:lang w:val="en-CA"/>
              </w:rPr>
              <w:t>.</w:t>
            </w:r>
          </w:p>
          <w:p w14:paraId="720FA275" w14:textId="2C51625F" w:rsidR="009C1D88" w:rsidRPr="009C1D88" w:rsidRDefault="009C1D88" w:rsidP="009C1D88">
            <w:pPr>
              <w:numPr>
                <w:ilvl w:val="0"/>
                <w:numId w:val="18"/>
              </w:numPr>
              <w:spacing w:after="120"/>
              <w:ind w:left="714" w:hanging="357"/>
              <w:rPr>
                <w:rFonts w:ascii="Arial" w:hAnsi="Arial"/>
                <w:sz w:val="20"/>
                <w:lang w:val="en-CA"/>
              </w:rPr>
            </w:pPr>
            <w:r>
              <w:rPr>
                <w:rFonts w:ascii="Arial" w:hAnsi="Arial"/>
                <w:sz w:val="20"/>
                <w:lang w:val="en-CA"/>
              </w:rPr>
              <w:t xml:space="preserve">Dedicated business strategy for inclusion, </w:t>
            </w:r>
            <w:r w:rsidR="00982048">
              <w:rPr>
                <w:rFonts w:ascii="Arial" w:hAnsi="Arial"/>
                <w:sz w:val="20"/>
                <w:lang w:val="en-CA"/>
              </w:rPr>
              <w:t>diversity,</w:t>
            </w:r>
            <w:r>
              <w:rPr>
                <w:rFonts w:ascii="Arial" w:hAnsi="Arial"/>
                <w:sz w:val="20"/>
                <w:lang w:val="en-CA"/>
              </w:rPr>
              <w:t xml:space="preserve"> and equity with multiple, meaningful opportunities to participate.</w:t>
            </w:r>
          </w:p>
          <w:p w14:paraId="25D17BE5" w14:textId="77777777" w:rsidR="00FF714A" w:rsidRPr="003E6DBA" w:rsidRDefault="00FF714A" w:rsidP="00FF714A">
            <w:pPr>
              <w:numPr>
                <w:ilvl w:val="0"/>
                <w:numId w:val="18"/>
              </w:numPr>
              <w:spacing w:after="120"/>
              <w:ind w:left="714" w:hanging="357"/>
              <w:rPr>
                <w:rFonts w:ascii="Arial" w:hAnsi="Arial"/>
                <w:sz w:val="20"/>
                <w:lang w:val="en-CA"/>
              </w:rPr>
            </w:pPr>
            <w:r>
              <w:rPr>
                <w:rFonts w:ascii="Arial" w:hAnsi="Arial"/>
                <w:sz w:val="20"/>
                <w:lang w:val="en-CA"/>
              </w:rPr>
              <w:t>F</w:t>
            </w:r>
            <w:r w:rsidRPr="003E6DBA">
              <w:rPr>
                <w:rFonts w:ascii="Arial" w:hAnsi="Arial"/>
                <w:sz w:val="20"/>
                <w:lang w:val="en-CA"/>
              </w:rPr>
              <w:t xml:space="preserve">lexible, hybrid work model being implemented to </w:t>
            </w:r>
            <w:r>
              <w:rPr>
                <w:rFonts w:ascii="Arial" w:hAnsi="Arial"/>
                <w:sz w:val="20"/>
                <w:lang w:val="en-CA"/>
              </w:rPr>
              <w:t>balance the benefits of working from home and the collaborative teamwork experience in the office.</w:t>
            </w:r>
          </w:p>
          <w:p w14:paraId="708ABA42" w14:textId="77777777" w:rsidR="00FF714A" w:rsidRPr="003E6DBA" w:rsidRDefault="00FF714A" w:rsidP="00FF714A">
            <w:pPr>
              <w:numPr>
                <w:ilvl w:val="0"/>
                <w:numId w:val="18"/>
              </w:numPr>
              <w:spacing w:after="120"/>
              <w:ind w:left="714" w:hanging="357"/>
              <w:rPr>
                <w:rFonts w:ascii="Arial" w:hAnsi="Arial"/>
                <w:sz w:val="20"/>
                <w:lang w:val="en-CA"/>
              </w:rPr>
            </w:pPr>
            <w:r w:rsidRPr="003E6DBA">
              <w:rPr>
                <w:rFonts w:ascii="Arial" w:hAnsi="Arial"/>
                <w:sz w:val="20"/>
                <w:lang w:val="en-CA"/>
              </w:rPr>
              <w:t>Membership in our world-class defined benefit pension plan.</w:t>
            </w:r>
          </w:p>
          <w:p w14:paraId="15186D6A" w14:textId="77777777" w:rsidR="00FF714A" w:rsidRPr="003E6DBA" w:rsidRDefault="00FF714A" w:rsidP="00FF714A">
            <w:pPr>
              <w:numPr>
                <w:ilvl w:val="0"/>
                <w:numId w:val="18"/>
              </w:numPr>
              <w:spacing w:after="120"/>
              <w:ind w:left="714" w:hanging="357"/>
              <w:rPr>
                <w:rFonts w:ascii="Arial" w:hAnsi="Arial"/>
                <w:sz w:val="20"/>
                <w:lang w:val="en-CA"/>
              </w:rPr>
            </w:pPr>
            <w:r w:rsidRPr="003E6DBA">
              <w:rPr>
                <w:rFonts w:ascii="Arial" w:hAnsi="Arial"/>
                <w:sz w:val="20"/>
                <w:lang w:val="en-CA"/>
              </w:rPr>
              <w:t>Professional development opportunities and learning initiatives including access to LinkedIn Learning, in</w:t>
            </w:r>
            <w:r>
              <w:rPr>
                <w:rFonts w:ascii="Arial" w:hAnsi="Arial"/>
                <w:sz w:val="20"/>
                <w:lang w:val="en-CA"/>
              </w:rPr>
              <w:t>-</w:t>
            </w:r>
            <w:r w:rsidRPr="003E6DBA">
              <w:rPr>
                <w:rFonts w:ascii="Arial" w:hAnsi="Arial"/>
                <w:sz w:val="20"/>
                <w:lang w:val="en-CA"/>
              </w:rPr>
              <w:t>house speaker series</w:t>
            </w:r>
            <w:r>
              <w:rPr>
                <w:rFonts w:ascii="Arial" w:hAnsi="Arial"/>
                <w:sz w:val="20"/>
                <w:lang w:val="en-CA"/>
              </w:rPr>
              <w:t>,</w:t>
            </w:r>
            <w:r w:rsidRPr="003E6DBA">
              <w:rPr>
                <w:rFonts w:ascii="Arial" w:hAnsi="Arial"/>
                <w:sz w:val="20"/>
                <w:lang w:val="en-CA"/>
              </w:rPr>
              <w:t xml:space="preserve"> tuition reimbursement program</w:t>
            </w:r>
            <w:r>
              <w:rPr>
                <w:rFonts w:ascii="Arial" w:hAnsi="Arial"/>
                <w:sz w:val="20"/>
                <w:lang w:val="en-CA"/>
              </w:rPr>
              <w:t xml:space="preserve"> and professional association memberships</w:t>
            </w:r>
            <w:r w:rsidRPr="003E6DBA">
              <w:rPr>
                <w:rFonts w:ascii="Arial" w:hAnsi="Arial"/>
                <w:sz w:val="20"/>
                <w:lang w:val="en-CA"/>
              </w:rPr>
              <w:t>.</w:t>
            </w:r>
          </w:p>
          <w:p w14:paraId="652A43A9" w14:textId="77777777" w:rsidR="00FF714A" w:rsidRDefault="00FF714A" w:rsidP="00FF714A">
            <w:pPr>
              <w:numPr>
                <w:ilvl w:val="0"/>
                <w:numId w:val="18"/>
              </w:numPr>
              <w:spacing w:after="120"/>
              <w:ind w:left="714" w:hanging="357"/>
              <w:rPr>
                <w:rFonts w:ascii="Arial" w:hAnsi="Arial"/>
                <w:sz w:val="20"/>
                <w:lang w:val="en-CA"/>
              </w:rPr>
            </w:pPr>
            <w:r w:rsidRPr="003E6DBA">
              <w:rPr>
                <w:rFonts w:ascii="Arial" w:hAnsi="Arial"/>
                <w:sz w:val="20"/>
                <w:lang w:val="en-CA"/>
              </w:rPr>
              <w:t xml:space="preserve">Comprehensive benefits package focused on your health and wellness, including </w:t>
            </w:r>
            <w:r>
              <w:rPr>
                <w:rFonts w:ascii="Arial" w:hAnsi="Arial"/>
                <w:sz w:val="20"/>
                <w:lang w:val="en-CA"/>
              </w:rPr>
              <w:t>dental, vision</w:t>
            </w:r>
            <w:r w:rsidRPr="003E6DBA">
              <w:rPr>
                <w:rFonts w:ascii="Arial" w:hAnsi="Arial"/>
                <w:sz w:val="20"/>
                <w:lang w:val="en-CA"/>
              </w:rPr>
              <w:t xml:space="preserve"> and </w:t>
            </w:r>
            <w:r>
              <w:rPr>
                <w:rFonts w:ascii="Arial" w:hAnsi="Arial"/>
                <w:sz w:val="20"/>
                <w:lang w:val="en-CA"/>
              </w:rPr>
              <w:t>extended health benefits.</w:t>
            </w:r>
            <w:r w:rsidRPr="003E6DBA">
              <w:rPr>
                <w:rFonts w:ascii="Arial" w:hAnsi="Arial"/>
                <w:sz w:val="20"/>
                <w:lang w:val="en-CA"/>
              </w:rPr>
              <w:t xml:space="preserve"> </w:t>
            </w:r>
          </w:p>
          <w:p w14:paraId="2172A787" w14:textId="77777777" w:rsidR="00FF714A" w:rsidRPr="003E6DBA" w:rsidRDefault="00FF714A" w:rsidP="00FF714A">
            <w:pPr>
              <w:numPr>
                <w:ilvl w:val="0"/>
                <w:numId w:val="18"/>
              </w:numPr>
              <w:spacing w:after="120"/>
              <w:ind w:left="714" w:hanging="357"/>
              <w:rPr>
                <w:rFonts w:ascii="Arial" w:hAnsi="Arial"/>
                <w:sz w:val="20"/>
                <w:lang w:val="en-CA"/>
              </w:rPr>
            </w:pPr>
            <w:r>
              <w:rPr>
                <w:rFonts w:ascii="Arial" w:hAnsi="Arial"/>
                <w:sz w:val="20"/>
                <w:lang w:val="en-CA"/>
              </w:rPr>
              <w:t>Opportunity</w:t>
            </w:r>
            <w:r w:rsidRPr="003E6DBA">
              <w:rPr>
                <w:rFonts w:ascii="Arial" w:hAnsi="Arial"/>
                <w:sz w:val="20"/>
                <w:lang w:val="en-CA"/>
              </w:rPr>
              <w:t xml:space="preserve"> to </w:t>
            </w:r>
            <w:r>
              <w:rPr>
                <w:rFonts w:ascii="Arial" w:hAnsi="Arial"/>
                <w:sz w:val="20"/>
                <w:lang w:val="en-CA"/>
              </w:rPr>
              <w:t>take</w:t>
            </w:r>
            <w:r w:rsidRPr="003E6DBA">
              <w:rPr>
                <w:rFonts w:ascii="Arial" w:hAnsi="Arial"/>
                <w:sz w:val="20"/>
                <w:lang w:val="en-CA"/>
              </w:rPr>
              <w:t xml:space="preserve"> parental and adoptions leaves</w:t>
            </w:r>
            <w:r>
              <w:rPr>
                <w:rFonts w:ascii="Arial" w:hAnsi="Arial"/>
                <w:sz w:val="20"/>
                <w:lang w:val="en-CA"/>
              </w:rPr>
              <w:t xml:space="preserve"> to spend time with family</w:t>
            </w:r>
            <w:r w:rsidRPr="003E6DBA">
              <w:rPr>
                <w:rFonts w:ascii="Arial" w:hAnsi="Arial"/>
                <w:sz w:val="20"/>
                <w:lang w:val="en-CA"/>
              </w:rPr>
              <w:t>.</w:t>
            </w:r>
          </w:p>
          <w:p w14:paraId="4691A68E" w14:textId="77777777" w:rsidR="00FF714A" w:rsidRDefault="00FF714A" w:rsidP="00FF714A">
            <w:pPr>
              <w:numPr>
                <w:ilvl w:val="0"/>
                <w:numId w:val="18"/>
              </w:numPr>
              <w:spacing w:after="120"/>
              <w:ind w:left="714" w:hanging="357"/>
              <w:rPr>
                <w:rFonts w:ascii="Arial" w:hAnsi="Arial"/>
                <w:sz w:val="20"/>
                <w:lang w:val="en-CA"/>
              </w:rPr>
            </w:pPr>
            <w:r w:rsidRPr="003E6DBA">
              <w:rPr>
                <w:rFonts w:ascii="Arial" w:hAnsi="Arial"/>
                <w:sz w:val="20"/>
                <w:lang w:val="en-CA"/>
              </w:rPr>
              <w:t>Competitive vacation package and time away from work such as work</w:t>
            </w:r>
            <w:r>
              <w:rPr>
                <w:rFonts w:ascii="Arial" w:hAnsi="Arial"/>
                <w:sz w:val="20"/>
                <w:lang w:val="en-CA"/>
              </w:rPr>
              <w:t>-</w:t>
            </w:r>
            <w:r w:rsidRPr="003E6DBA">
              <w:rPr>
                <w:rFonts w:ascii="Arial" w:hAnsi="Arial"/>
                <w:sz w:val="20"/>
                <w:lang w:val="en-CA"/>
              </w:rPr>
              <w:t>life balance days.</w:t>
            </w:r>
          </w:p>
          <w:p w14:paraId="5CAF7E7C" w14:textId="77777777" w:rsidR="00B508DB" w:rsidRDefault="00FF714A" w:rsidP="00FF714A">
            <w:pPr>
              <w:spacing w:after="120"/>
              <w:rPr>
                <w:rFonts w:ascii="Arial" w:hAnsi="Arial"/>
                <w:b/>
                <w:bCs/>
                <w:color w:val="1A1F49"/>
                <w:szCs w:val="24"/>
              </w:rPr>
            </w:pPr>
            <w:r w:rsidRPr="003E6DBA">
              <w:rPr>
                <w:rFonts w:ascii="Arial" w:hAnsi="Arial"/>
                <w:b/>
                <w:bCs/>
                <w:sz w:val="20"/>
              </w:rPr>
              <w:t xml:space="preserve">If you </w:t>
            </w:r>
            <w:r>
              <w:rPr>
                <w:rFonts w:ascii="Arial" w:hAnsi="Arial"/>
                <w:b/>
                <w:bCs/>
                <w:sz w:val="20"/>
              </w:rPr>
              <w:t>strive</w:t>
            </w:r>
            <w:r w:rsidRPr="003E6DBA">
              <w:rPr>
                <w:rFonts w:ascii="Arial" w:hAnsi="Arial"/>
                <w:b/>
                <w:bCs/>
                <w:sz w:val="20"/>
              </w:rPr>
              <w:t xml:space="preserve"> for excellence and continuous improvement, value a collaborative and flexible team culture, and approach everything with integrity and respect, then we </w:t>
            </w:r>
            <w:r>
              <w:rPr>
                <w:rFonts w:ascii="Arial" w:hAnsi="Arial"/>
                <w:b/>
                <w:bCs/>
                <w:sz w:val="20"/>
              </w:rPr>
              <w:t>invite</w:t>
            </w:r>
            <w:r w:rsidRPr="003E6DBA">
              <w:rPr>
                <w:rFonts w:ascii="Arial" w:hAnsi="Arial"/>
                <w:b/>
                <w:bCs/>
                <w:sz w:val="20"/>
              </w:rPr>
              <w:t xml:space="preserve"> you to apply to join </w:t>
            </w:r>
            <w:r>
              <w:rPr>
                <w:rFonts w:ascii="Arial" w:hAnsi="Arial"/>
                <w:b/>
                <w:bCs/>
                <w:sz w:val="20"/>
              </w:rPr>
              <w:t>our team!</w:t>
            </w:r>
          </w:p>
        </w:tc>
      </w:tr>
      <w:tr w:rsidR="00B508DB" w14:paraId="71CC3AED" w14:textId="77777777" w:rsidTr="00B817D9">
        <w:tc>
          <w:tcPr>
            <w:tcW w:w="10070" w:type="dxa"/>
          </w:tcPr>
          <w:p w14:paraId="7972A67A" w14:textId="77777777" w:rsidR="00B508DB" w:rsidRPr="00B817D9" w:rsidRDefault="00B817D9" w:rsidP="00B817D9">
            <w:pPr>
              <w:spacing w:before="120" w:after="120"/>
              <w:rPr>
                <w:rFonts w:ascii="Arial" w:hAnsi="Arial"/>
                <w:b/>
                <w:bCs/>
                <w:color w:val="1A1F49"/>
                <w:szCs w:val="24"/>
              </w:rPr>
            </w:pPr>
            <w:r>
              <w:rPr>
                <w:rFonts w:ascii="Arial" w:hAnsi="Arial"/>
                <w:b/>
                <w:bCs/>
                <w:color w:val="1A1F49"/>
                <w:szCs w:val="24"/>
              </w:rPr>
              <w:t>About the Role</w:t>
            </w:r>
          </w:p>
          <w:p w14:paraId="13304A06" w14:textId="4B8412D7" w:rsidR="00142924" w:rsidRPr="00F97809" w:rsidRDefault="00142924" w:rsidP="00142924">
            <w:pPr>
              <w:rPr>
                <w:rFonts w:ascii="Arial" w:hAnsi="Arial"/>
                <w:sz w:val="20"/>
              </w:rPr>
            </w:pPr>
            <w:r w:rsidRPr="00774CF6">
              <w:rPr>
                <w:rFonts w:ascii="Arial" w:hAnsi="Arial"/>
                <w:color w:val="000000"/>
                <w:sz w:val="20"/>
                <w:lang w:val="en-CA" w:eastAsia="en-CA"/>
              </w:rPr>
              <w:t xml:space="preserve">This role is responsible for overseeing work processes, training programs and inventory management for the Member Experience department. The incumbent will be organizing and translating raw data into actionable insight, data workflow and the work-inventory management for the department to maintain service levels, </w:t>
            </w:r>
            <w:r w:rsidR="00982048" w:rsidRPr="00774CF6">
              <w:rPr>
                <w:rFonts w:ascii="Arial" w:hAnsi="Arial"/>
                <w:color w:val="000000"/>
                <w:sz w:val="20"/>
                <w:lang w:val="en-CA" w:eastAsia="en-CA"/>
              </w:rPr>
              <w:t>productivity,</w:t>
            </w:r>
            <w:r w:rsidRPr="00774CF6">
              <w:rPr>
                <w:rFonts w:ascii="Arial" w:hAnsi="Arial"/>
                <w:color w:val="000000"/>
                <w:sz w:val="20"/>
                <w:lang w:val="en-CA" w:eastAsia="en-CA"/>
              </w:rPr>
              <w:t xml:space="preserve"> and standards. This role also develops and oversees the execution of training programs, detects, </w:t>
            </w:r>
            <w:r w:rsidR="00982048" w:rsidRPr="00774CF6">
              <w:rPr>
                <w:rFonts w:ascii="Arial" w:hAnsi="Arial"/>
                <w:color w:val="000000"/>
                <w:sz w:val="20"/>
                <w:lang w:val="en-CA" w:eastAsia="en-CA"/>
              </w:rPr>
              <w:t>recommends,</w:t>
            </w:r>
            <w:r w:rsidRPr="00774CF6">
              <w:rPr>
                <w:rFonts w:ascii="Arial" w:hAnsi="Arial"/>
                <w:color w:val="000000"/>
                <w:sz w:val="20"/>
                <w:lang w:val="en-CA" w:eastAsia="en-CA"/>
              </w:rPr>
              <w:t xml:space="preserve"> and implements solutions to complex data integrity and pension administration issues with employers, internal business support partners and developers</w:t>
            </w:r>
            <w:r w:rsidRPr="00E13905">
              <w:rPr>
                <w:rFonts w:ascii="Arial" w:hAnsi="Arial"/>
                <w:sz w:val="20"/>
              </w:rPr>
              <w:t>.</w:t>
            </w:r>
          </w:p>
          <w:p w14:paraId="3E69897C" w14:textId="4401C6B1" w:rsidR="00B508DB" w:rsidRPr="00B508DB" w:rsidRDefault="00360D00" w:rsidP="00A25747">
            <w:pPr>
              <w:pStyle w:val="BodyText"/>
              <w:rPr>
                <w:rFonts w:ascii="Arial" w:hAnsi="Arial" w:cs="Arial"/>
                <w:sz w:val="20"/>
                <w:szCs w:val="20"/>
              </w:rPr>
            </w:pPr>
            <w:r w:rsidRPr="001022F3">
              <w:rPr>
                <w:rFonts w:ascii="Arial" w:hAnsi="Arial" w:cs="Arial"/>
                <w:sz w:val="20"/>
                <w:szCs w:val="20"/>
              </w:rPr>
              <w:t xml:space="preserve">. </w:t>
            </w:r>
          </w:p>
        </w:tc>
      </w:tr>
      <w:tr w:rsidR="00B508DB" w14:paraId="55DA14B5" w14:textId="77777777" w:rsidTr="00B817D9">
        <w:tc>
          <w:tcPr>
            <w:tcW w:w="10070" w:type="dxa"/>
          </w:tcPr>
          <w:p w14:paraId="42FD90FB" w14:textId="64E45B12" w:rsidR="00B508DB" w:rsidRPr="006A48C7" w:rsidRDefault="00B508DB" w:rsidP="006A48C7">
            <w:pPr>
              <w:spacing w:before="120" w:after="120"/>
              <w:rPr>
                <w:rFonts w:ascii="Arial" w:hAnsi="Arial"/>
                <w:b/>
                <w:bCs/>
                <w:color w:val="1A1F49"/>
                <w:szCs w:val="24"/>
              </w:rPr>
            </w:pPr>
            <w:r w:rsidRPr="006A48C7">
              <w:rPr>
                <w:rFonts w:ascii="Arial" w:hAnsi="Arial"/>
                <w:b/>
                <w:bCs/>
                <w:color w:val="1A1F49"/>
                <w:szCs w:val="24"/>
              </w:rPr>
              <w:t>W</w:t>
            </w:r>
            <w:r w:rsidR="00B817D9" w:rsidRPr="006A48C7">
              <w:rPr>
                <w:rFonts w:ascii="Arial" w:hAnsi="Arial"/>
                <w:b/>
                <w:bCs/>
                <w:color w:val="1A1F49"/>
                <w:szCs w:val="24"/>
              </w:rPr>
              <w:t>hat You’ll Do</w:t>
            </w:r>
          </w:p>
          <w:p w14:paraId="5B09B2F2" w14:textId="4665F820"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 xml:space="preserve">Establishes, and co-ordinates internal work processes, procedures and controls related to the cycle of data interfaces and reconciliation, benefits </w:t>
            </w:r>
            <w:r w:rsidR="00982048" w:rsidRPr="00A656AF">
              <w:rPr>
                <w:rFonts w:ascii="Arial" w:hAnsi="Arial"/>
                <w:color w:val="000000"/>
                <w:sz w:val="20"/>
                <w:lang w:val="en-CA" w:eastAsia="en-CA"/>
              </w:rPr>
              <w:t>statements,</w:t>
            </w:r>
            <w:r w:rsidRPr="00A656AF">
              <w:rPr>
                <w:rFonts w:ascii="Arial" w:hAnsi="Arial"/>
                <w:color w:val="000000"/>
                <w:sz w:val="20"/>
                <w:lang w:val="en-CA" w:eastAsia="en-CA"/>
              </w:rPr>
              <w:t xml:space="preserve"> and various standard reporting requirements.</w:t>
            </w:r>
          </w:p>
          <w:p w14:paraId="1E22E4AE" w14:textId="77777777"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lastRenderedPageBreak/>
              <w:t>Prepares and delivers statistical reports and presentations on results/findings/ recommendations related to business process reviews, and ongoing data management functions, identifying and documenting trends and problems with data.</w:t>
            </w:r>
          </w:p>
          <w:p w14:paraId="3BAB96DE" w14:textId="77777777"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Responsible to ensure service transactions are managed appropriately, in compliance, service requirements are met, and all supporting documentation is maintained.</w:t>
            </w:r>
          </w:p>
          <w:p w14:paraId="40C78A35" w14:textId="77777777"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Provides technical information / guidance on matters such as pension legislation, reciprocal transfer agreements, and plan documentation as well as required administrative procedures</w:t>
            </w:r>
          </w:p>
          <w:p w14:paraId="420DD8A3" w14:textId="231C67B3"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 xml:space="preserve">Relationship manager for members, employers, and internal business to support and resolve escalated technical and procedural </w:t>
            </w:r>
            <w:r w:rsidR="00982048" w:rsidRPr="00A656AF">
              <w:rPr>
                <w:rFonts w:ascii="Arial" w:hAnsi="Arial"/>
                <w:color w:val="000000"/>
                <w:sz w:val="20"/>
                <w:lang w:val="en-CA" w:eastAsia="en-CA"/>
              </w:rPr>
              <w:t>issues.</w:t>
            </w:r>
          </w:p>
          <w:p w14:paraId="283CC6B3" w14:textId="38CB1C73"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 xml:space="preserve">Creates communication materials for various audiences such as members, union groups, employers, prospective </w:t>
            </w:r>
            <w:r w:rsidR="00982048" w:rsidRPr="00A656AF">
              <w:rPr>
                <w:rFonts w:ascii="Arial" w:hAnsi="Arial"/>
                <w:color w:val="000000"/>
                <w:sz w:val="20"/>
                <w:lang w:val="en-CA" w:eastAsia="en-CA"/>
              </w:rPr>
              <w:t>employers,</w:t>
            </w:r>
            <w:r w:rsidRPr="00A656AF">
              <w:rPr>
                <w:rFonts w:ascii="Arial" w:hAnsi="Arial"/>
                <w:color w:val="000000"/>
                <w:sz w:val="20"/>
                <w:lang w:val="en-CA" w:eastAsia="en-CA"/>
              </w:rPr>
              <w:t xml:space="preserve"> and internal staff for pension administration processes, and for pension plan education </w:t>
            </w:r>
            <w:r w:rsidR="00982048" w:rsidRPr="00A656AF">
              <w:rPr>
                <w:rFonts w:ascii="Arial" w:hAnsi="Arial"/>
                <w:color w:val="000000"/>
                <w:sz w:val="20"/>
                <w:lang w:val="en-CA" w:eastAsia="en-CA"/>
              </w:rPr>
              <w:t>sessions.</w:t>
            </w:r>
          </w:p>
          <w:p w14:paraId="3E9F8091" w14:textId="77777777"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Designs and develops training programs, training materials and conducts required training</w:t>
            </w:r>
          </w:p>
          <w:p w14:paraId="081415B8" w14:textId="57642976" w:rsidR="00142924" w:rsidRPr="00A656AF"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A656AF">
              <w:rPr>
                <w:rFonts w:ascii="Arial" w:hAnsi="Arial"/>
                <w:color w:val="000000"/>
                <w:sz w:val="20"/>
                <w:lang w:val="en-CA" w:eastAsia="en-CA"/>
              </w:rPr>
              <w:t xml:space="preserve">Recommends and implements solutions for complex data integrity and pension administration problems and issues that </w:t>
            </w:r>
            <w:r w:rsidR="00982048" w:rsidRPr="00A656AF">
              <w:rPr>
                <w:rFonts w:ascii="Arial" w:hAnsi="Arial"/>
                <w:color w:val="000000"/>
                <w:sz w:val="20"/>
                <w:lang w:val="en-CA" w:eastAsia="en-CA"/>
              </w:rPr>
              <w:t>arise.</w:t>
            </w:r>
          </w:p>
          <w:p w14:paraId="35D20A18" w14:textId="0591DB8F" w:rsidR="00B508DB" w:rsidRPr="00A25747" w:rsidRDefault="00142924" w:rsidP="00142924">
            <w:pPr>
              <w:pStyle w:val="ListParagraph"/>
              <w:numPr>
                <w:ilvl w:val="0"/>
                <w:numId w:val="18"/>
              </w:numPr>
              <w:autoSpaceDE w:val="0"/>
              <w:autoSpaceDN w:val="0"/>
              <w:adjustRightInd w:val="0"/>
              <w:spacing w:after="27"/>
              <w:rPr>
                <w:rFonts w:ascii="Arial" w:hAnsi="Arial"/>
                <w:color w:val="000000"/>
                <w:sz w:val="20"/>
                <w:lang w:val="en-CA" w:eastAsia="en-CA"/>
              </w:rPr>
            </w:pPr>
            <w:r w:rsidRPr="00A656AF">
              <w:rPr>
                <w:rFonts w:ascii="Arial" w:hAnsi="Arial"/>
                <w:color w:val="000000"/>
                <w:sz w:val="20"/>
                <w:lang w:val="en-CA" w:eastAsia="en-CA"/>
              </w:rPr>
              <w:t>Delivers pension information sessions to members and employers</w:t>
            </w:r>
            <w:bookmarkStart w:id="0" w:name="_Learn_to_process_the_full_array_of_pen"/>
            <w:bookmarkEnd w:id="0"/>
          </w:p>
        </w:tc>
      </w:tr>
      <w:tr w:rsidR="00B508DB" w14:paraId="44464F2F" w14:textId="77777777" w:rsidTr="000F54CA">
        <w:trPr>
          <w:trHeight w:val="1277"/>
        </w:trPr>
        <w:tc>
          <w:tcPr>
            <w:tcW w:w="10070" w:type="dxa"/>
            <w:tcBorders>
              <w:bottom w:val="single" w:sz="18" w:space="0" w:color="80BB00"/>
            </w:tcBorders>
          </w:tcPr>
          <w:p w14:paraId="2A59435D" w14:textId="77777777" w:rsidR="00B508DB" w:rsidRPr="003E6DBA" w:rsidRDefault="00B508DB" w:rsidP="00B817D9">
            <w:pPr>
              <w:spacing w:before="120" w:after="120"/>
              <w:rPr>
                <w:rFonts w:ascii="Arial" w:hAnsi="Arial"/>
                <w:b/>
                <w:bCs/>
                <w:color w:val="1A1F49"/>
                <w:szCs w:val="24"/>
              </w:rPr>
            </w:pPr>
            <w:r w:rsidRPr="003E6DBA">
              <w:rPr>
                <w:rFonts w:ascii="Arial" w:hAnsi="Arial"/>
                <w:b/>
                <w:bCs/>
                <w:color w:val="1A1F49"/>
                <w:szCs w:val="24"/>
              </w:rPr>
              <w:lastRenderedPageBreak/>
              <w:t>W</w:t>
            </w:r>
            <w:r w:rsidR="00B817D9">
              <w:rPr>
                <w:rFonts w:ascii="Arial" w:hAnsi="Arial"/>
                <w:b/>
                <w:bCs/>
                <w:color w:val="1A1F49"/>
                <w:szCs w:val="24"/>
              </w:rPr>
              <w:t xml:space="preserve">hat </w:t>
            </w:r>
            <w:r w:rsidR="006A4EFE">
              <w:rPr>
                <w:rFonts w:ascii="Arial" w:hAnsi="Arial"/>
                <w:b/>
                <w:bCs/>
                <w:color w:val="1A1F49"/>
                <w:szCs w:val="24"/>
              </w:rPr>
              <w:t>You Bring</w:t>
            </w:r>
          </w:p>
          <w:p w14:paraId="042724AD"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 xml:space="preserve">Post-Secondary Degree or Diploma </w:t>
            </w:r>
          </w:p>
          <w:p w14:paraId="6CB6AF3A"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Completion of PPAC or CEBS certification required.</w:t>
            </w:r>
          </w:p>
          <w:p w14:paraId="72A248A0" w14:textId="5F68282C"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 xml:space="preserve">Advanced knowledge of pension plan administration and of related legislation/Plan provisions including the OPSEU Pension Plan text, the Pension Benefits Act, the Family Law </w:t>
            </w:r>
            <w:r w:rsidR="00982048" w:rsidRPr="003555A1">
              <w:rPr>
                <w:rFonts w:ascii="Arial" w:hAnsi="Arial"/>
                <w:color w:val="000000"/>
                <w:sz w:val="20"/>
                <w:lang w:val="en-CA" w:eastAsia="en-CA"/>
              </w:rPr>
              <w:t>Act,</w:t>
            </w:r>
            <w:r w:rsidRPr="003555A1">
              <w:rPr>
                <w:rFonts w:ascii="Arial" w:hAnsi="Arial"/>
                <w:color w:val="000000"/>
                <w:sz w:val="20"/>
                <w:lang w:val="en-CA" w:eastAsia="en-CA"/>
              </w:rPr>
              <w:t xml:space="preserve"> and federal statutes such as CPP, EI and the Income Tax Act. </w:t>
            </w:r>
          </w:p>
          <w:p w14:paraId="56C90B2C"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Strong knowledge of database systems operations.</w:t>
            </w:r>
          </w:p>
          <w:p w14:paraId="79BE8A4C"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 xml:space="preserve">Excellent knowledge of MS Windows (Excel, PowerPoint). </w:t>
            </w:r>
          </w:p>
          <w:p w14:paraId="1DCC745B"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Strong mathematical aptitude.</w:t>
            </w:r>
          </w:p>
          <w:p w14:paraId="47988C84"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 xml:space="preserve">Proficient in research, analytical and reporting abilities. </w:t>
            </w:r>
          </w:p>
          <w:p w14:paraId="42538C67"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 xml:space="preserve">Excellent organizational skills. </w:t>
            </w:r>
          </w:p>
          <w:p w14:paraId="1A3E2D34"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Self-starter with solid project leadership skills.</w:t>
            </w:r>
          </w:p>
          <w:p w14:paraId="5E58D8F0" w14:textId="77777777"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High degree of accountability and personal leadership.</w:t>
            </w:r>
          </w:p>
          <w:p w14:paraId="1187601C" w14:textId="61F2395B" w:rsidR="00142924" w:rsidRPr="003555A1" w:rsidRDefault="00142924" w:rsidP="00142924">
            <w:pPr>
              <w:pStyle w:val="ListParagraph"/>
              <w:numPr>
                <w:ilvl w:val="0"/>
                <w:numId w:val="18"/>
              </w:numPr>
              <w:autoSpaceDE w:val="0"/>
              <w:autoSpaceDN w:val="0"/>
              <w:adjustRightInd w:val="0"/>
              <w:spacing w:before="120" w:after="120"/>
              <w:ind w:left="714" w:hanging="357"/>
              <w:contextualSpacing w:val="0"/>
              <w:rPr>
                <w:rFonts w:ascii="Arial" w:hAnsi="Arial"/>
                <w:color w:val="000000"/>
                <w:sz w:val="20"/>
                <w:lang w:val="en-CA" w:eastAsia="en-CA"/>
              </w:rPr>
            </w:pPr>
            <w:r w:rsidRPr="003555A1">
              <w:rPr>
                <w:rFonts w:ascii="Arial" w:hAnsi="Arial"/>
                <w:color w:val="000000"/>
                <w:sz w:val="20"/>
                <w:lang w:val="en-CA" w:eastAsia="en-CA"/>
              </w:rPr>
              <w:t xml:space="preserve">Excellent interpersonal, </w:t>
            </w:r>
            <w:r w:rsidR="00982048" w:rsidRPr="003555A1">
              <w:rPr>
                <w:rFonts w:ascii="Arial" w:hAnsi="Arial"/>
                <w:color w:val="000000"/>
                <w:sz w:val="20"/>
                <w:lang w:val="en-CA" w:eastAsia="en-CA"/>
              </w:rPr>
              <w:t>verbal,</w:t>
            </w:r>
            <w:r w:rsidRPr="003555A1">
              <w:rPr>
                <w:rFonts w:ascii="Arial" w:hAnsi="Arial"/>
                <w:color w:val="000000"/>
                <w:sz w:val="20"/>
                <w:lang w:val="en-CA" w:eastAsia="en-CA"/>
              </w:rPr>
              <w:t xml:space="preserve"> and written communication skills.</w:t>
            </w:r>
          </w:p>
          <w:p w14:paraId="0FF4FACD" w14:textId="0FDD8F61" w:rsidR="00B508DB" w:rsidRPr="00B508DB" w:rsidRDefault="00142924" w:rsidP="00142924">
            <w:pPr>
              <w:numPr>
                <w:ilvl w:val="0"/>
                <w:numId w:val="18"/>
              </w:numPr>
              <w:spacing w:after="120"/>
              <w:ind w:left="714" w:hanging="357"/>
              <w:rPr>
                <w:rFonts w:ascii="Arial" w:hAnsi="Arial"/>
                <w:sz w:val="20"/>
                <w:lang w:val="en-CA"/>
              </w:rPr>
            </w:pPr>
            <w:r w:rsidRPr="003555A1">
              <w:rPr>
                <w:rFonts w:ascii="Arial" w:hAnsi="Arial"/>
                <w:color w:val="000000"/>
                <w:sz w:val="20"/>
                <w:lang w:val="en-CA" w:eastAsia="en-CA"/>
              </w:rPr>
              <w:t xml:space="preserve">Strong client service orientation to deal effectively with a wide variety of stakeholders with sensitivity, </w:t>
            </w:r>
            <w:r w:rsidR="00982048" w:rsidRPr="003555A1">
              <w:rPr>
                <w:rFonts w:ascii="Arial" w:hAnsi="Arial"/>
                <w:color w:val="000000"/>
                <w:sz w:val="20"/>
                <w:lang w:val="en-CA" w:eastAsia="en-CA"/>
              </w:rPr>
              <w:t>diplomacy,</w:t>
            </w:r>
            <w:r w:rsidRPr="003555A1">
              <w:rPr>
                <w:rFonts w:ascii="Arial" w:hAnsi="Arial"/>
                <w:color w:val="000000"/>
                <w:sz w:val="20"/>
                <w:lang w:val="en-CA" w:eastAsia="en-CA"/>
              </w:rPr>
              <w:t xml:space="preserve"> and tact.</w:t>
            </w:r>
          </w:p>
        </w:tc>
      </w:tr>
      <w:tr w:rsidR="00B508DB" w14:paraId="50EB085F" w14:textId="77777777" w:rsidTr="00B817D9">
        <w:tc>
          <w:tcPr>
            <w:tcW w:w="10070" w:type="dxa"/>
            <w:tcBorders>
              <w:top w:val="single" w:sz="18" w:space="0" w:color="80BB00"/>
            </w:tcBorders>
            <w:vAlign w:val="center"/>
          </w:tcPr>
          <w:p w14:paraId="7402224B" w14:textId="77777777" w:rsidR="00FC095F" w:rsidRDefault="00B508DB" w:rsidP="00B817D9">
            <w:pPr>
              <w:pStyle w:val="Default"/>
              <w:spacing w:before="120" w:after="120"/>
              <w:rPr>
                <w:rFonts w:ascii="Arial" w:hAnsi="Arial" w:cs="Arial"/>
                <w:color w:val="auto"/>
                <w:sz w:val="20"/>
                <w:szCs w:val="20"/>
                <w:lang w:eastAsia="en-US"/>
              </w:rPr>
            </w:pPr>
            <w:r w:rsidRPr="00B817D9">
              <w:rPr>
                <w:rFonts w:ascii="Arial" w:hAnsi="Arial" w:cs="Arial"/>
                <w:color w:val="auto"/>
                <w:sz w:val="20"/>
                <w:szCs w:val="20"/>
                <w:lang w:eastAsia="en-US"/>
              </w:rPr>
              <w:t xml:space="preserve">Please submit your application via Workday by </w:t>
            </w:r>
            <w:r w:rsidR="008D5A2C">
              <w:rPr>
                <w:rFonts w:ascii="Arial" w:hAnsi="Arial" w:cs="Arial"/>
                <w:color w:val="auto"/>
                <w:sz w:val="20"/>
                <w:szCs w:val="20"/>
                <w:lang w:eastAsia="en-US"/>
              </w:rPr>
              <w:t>October 14</w:t>
            </w:r>
            <w:r w:rsidR="00142924">
              <w:rPr>
                <w:rFonts w:ascii="Arial" w:hAnsi="Arial" w:cs="Arial"/>
                <w:color w:val="auto"/>
                <w:sz w:val="20"/>
                <w:szCs w:val="20"/>
                <w:lang w:eastAsia="en-US"/>
              </w:rPr>
              <w:t>, 2022</w:t>
            </w:r>
            <w:r w:rsidR="00FC095F">
              <w:rPr>
                <w:rFonts w:ascii="Arial" w:hAnsi="Arial" w:cs="Arial"/>
                <w:color w:val="auto"/>
                <w:sz w:val="20"/>
                <w:szCs w:val="20"/>
                <w:lang w:eastAsia="en-US"/>
              </w:rPr>
              <w:t xml:space="preserve"> as per link below</w:t>
            </w:r>
          </w:p>
          <w:p w14:paraId="4E266FDE" w14:textId="059CF448" w:rsidR="00FC095F" w:rsidRDefault="00FC095F" w:rsidP="00B817D9">
            <w:pPr>
              <w:pStyle w:val="Default"/>
              <w:spacing w:before="120" w:after="120"/>
              <w:rPr>
                <w:rFonts w:ascii="Arial" w:hAnsi="Arial" w:cs="Arial"/>
                <w:color w:val="auto"/>
                <w:sz w:val="20"/>
                <w:szCs w:val="20"/>
                <w:lang w:eastAsia="en-US"/>
              </w:rPr>
            </w:pPr>
            <w:hyperlink r:id="rId11" w:history="1">
              <w:r w:rsidRPr="009E5F0F">
                <w:rPr>
                  <w:rStyle w:val="Hyperlink"/>
                  <w:rFonts w:ascii="Arial" w:hAnsi="Arial" w:cs="Arial"/>
                  <w:sz w:val="20"/>
                  <w:szCs w:val="20"/>
                  <w:lang w:eastAsia="en-US"/>
                </w:rPr>
                <w:t>https://optrust.wd3.myworkdayjobs.com/en-US/OPTrust/details/Senior-Pension-Specialist_R514</w:t>
              </w:r>
            </w:hyperlink>
          </w:p>
          <w:p w14:paraId="58588734" w14:textId="0FB281B3" w:rsidR="00B508DB" w:rsidRPr="00B817D9" w:rsidRDefault="00B508DB" w:rsidP="00B817D9">
            <w:pPr>
              <w:pStyle w:val="Default"/>
              <w:spacing w:before="120" w:after="120"/>
              <w:rPr>
                <w:rFonts w:ascii="Arial" w:hAnsi="Arial" w:cs="Arial"/>
                <w:color w:val="auto"/>
                <w:sz w:val="20"/>
                <w:szCs w:val="20"/>
                <w:lang w:eastAsia="en-US"/>
              </w:rPr>
            </w:pPr>
            <w:r w:rsidRPr="00B817D9">
              <w:rPr>
                <w:rFonts w:ascii="Arial" w:hAnsi="Arial" w:cs="Arial"/>
                <w:color w:val="auto"/>
                <w:sz w:val="20"/>
                <w:szCs w:val="20"/>
                <w:lang w:eastAsia="en-US"/>
              </w:rPr>
              <w:t>.</w:t>
            </w:r>
          </w:p>
          <w:p w14:paraId="5747BA85" w14:textId="6927940C" w:rsidR="00B508DB" w:rsidRPr="00B817D9" w:rsidRDefault="00B508DB" w:rsidP="00B508DB">
            <w:pPr>
              <w:pStyle w:val="NormalWeb"/>
              <w:shd w:val="clear" w:color="auto" w:fill="FFFFFF"/>
              <w:spacing w:before="0" w:beforeAutospacing="0" w:after="0" w:afterAutospacing="0"/>
              <w:textAlignment w:val="baseline"/>
              <w:rPr>
                <w:rFonts w:ascii="Arial" w:hAnsi="Arial" w:cs="Arial"/>
                <w:sz w:val="20"/>
                <w:szCs w:val="20"/>
              </w:rPr>
            </w:pPr>
            <w:r w:rsidRPr="00B817D9">
              <w:rPr>
                <w:rFonts w:ascii="Arial" w:hAnsi="Arial" w:cs="Arial"/>
                <w:sz w:val="20"/>
                <w:szCs w:val="20"/>
              </w:rPr>
              <w:t xml:space="preserve">Serving a membership as diverse as ours and investing in a global market means cultivating an environment that embraces inclusion, </w:t>
            </w:r>
            <w:r w:rsidR="00982048" w:rsidRPr="00B817D9">
              <w:rPr>
                <w:rFonts w:ascii="Arial" w:hAnsi="Arial" w:cs="Arial"/>
                <w:sz w:val="20"/>
                <w:szCs w:val="20"/>
              </w:rPr>
              <w:t>diversity,</w:t>
            </w:r>
            <w:r w:rsidRPr="00B817D9">
              <w:rPr>
                <w:rFonts w:ascii="Arial" w:hAnsi="Arial" w:cs="Arial"/>
                <w:sz w:val="20"/>
                <w:szCs w:val="20"/>
              </w:rPr>
              <w:t xml:space="preserve"> and equity in everything we do. We know a diversity of backgrounds, cultures and perspectives are critical to creating long-term value. OPTrust is an organization engaged in building on our unique and diverse strengths. If you require an accommodation at any time during the recruitment process, </w:t>
            </w:r>
            <w:r w:rsidR="005C6DE6">
              <w:rPr>
                <w:rFonts w:ascii="Arial" w:hAnsi="Arial" w:cs="Arial"/>
                <w:sz w:val="20"/>
                <w:szCs w:val="20"/>
              </w:rPr>
              <w:t xml:space="preserve">or have </w:t>
            </w:r>
            <w:r w:rsidR="00F26E32">
              <w:rPr>
                <w:rFonts w:ascii="Arial" w:hAnsi="Arial" w:cs="Arial"/>
                <w:sz w:val="20"/>
                <w:szCs w:val="20"/>
              </w:rPr>
              <w:t xml:space="preserve">preferred </w:t>
            </w:r>
            <w:r w:rsidR="005C6DE6">
              <w:rPr>
                <w:rFonts w:ascii="Arial" w:hAnsi="Arial" w:cs="Arial"/>
                <w:sz w:val="20"/>
                <w:szCs w:val="20"/>
              </w:rPr>
              <w:t xml:space="preserve">pronouns, </w:t>
            </w:r>
            <w:r w:rsidRPr="00B817D9">
              <w:rPr>
                <w:rFonts w:ascii="Arial" w:hAnsi="Arial" w:cs="Arial"/>
                <w:sz w:val="20"/>
                <w:szCs w:val="20"/>
              </w:rPr>
              <w:t xml:space="preserve"> </w:t>
            </w:r>
            <w:r w:rsidR="007C09F5">
              <w:rPr>
                <w:rFonts w:ascii="Arial" w:hAnsi="Arial" w:cs="Arial"/>
                <w:sz w:val="20"/>
                <w:szCs w:val="20"/>
              </w:rPr>
              <w:t>p</w:t>
            </w:r>
            <w:r w:rsidRPr="00B817D9">
              <w:rPr>
                <w:rFonts w:ascii="Arial" w:hAnsi="Arial" w:cs="Arial"/>
                <w:sz w:val="20"/>
                <w:szCs w:val="20"/>
              </w:rPr>
              <w:t>lease send a message to</w:t>
            </w:r>
            <w:r w:rsidRPr="00B817D9">
              <w:rPr>
                <w:rFonts w:ascii="Arial" w:hAnsi="Arial" w:cs="Arial"/>
                <w:color w:val="4A4A4A"/>
                <w:sz w:val="20"/>
                <w:szCs w:val="20"/>
              </w:rPr>
              <w:t xml:space="preserve"> </w:t>
            </w:r>
            <w:hyperlink r:id="rId12" w:tgtFrame="_blank" w:history="1">
              <w:r w:rsidRPr="00B817D9">
                <w:rPr>
                  <w:rStyle w:val="Hyperlink"/>
                  <w:rFonts w:ascii="Arial" w:hAnsi="Arial" w:cs="Arial"/>
                  <w:sz w:val="20"/>
                  <w:szCs w:val="20"/>
                  <w:bdr w:val="none" w:sz="0" w:space="0" w:color="auto" w:frame="1"/>
                </w:rPr>
                <w:t>careers@optrust.com</w:t>
              </w:r>
            </w:hyperlink>
            <w:r w:rsidRPr="00B817D9">
              <w:rPr>
                <w:rFonts w:ascii="Arial" w:hAnsi="Arial" w:cs="Arial"/>
                <w:color w:val="4A4A4A"/>
                <w:sz w:val="20"/>
                <w:szCs w:val="20"/>
              </w:rPr>
              <w:t xml:space="preserve">, </w:t>
            </w:r>
            <w:r w:rsidRPr="00B817D9">
              <w:rPr>
                <w:rFonts w:ascii="Arial" w:hAnsi="Arial" w:cs="Arial"/>
                <w:sz w:val="20"/>
                <w:szCs w:val="20"/>
              </w:rPr>
              <w:t xml:space="preserve">or discuss </w:t>
            </w:r>
            <w:r w:rsidRPr="00B817D9">
              <w:rPr>
                <w:rFonts w:ascii="Arial" w:hAnsi="Arial" w:cs="Arial"/>
                <w:sz w:val="20"/>
                <w:szCs w:val="20"/>
              </w:rPr>
              <w:lastRenderedPageBreak/>
              <w:t>your needs with the Recruitment Consultant during the telephone screen. We will do our best to work with you and provide appropriate accommodation.</w:t>
            </w:r>
          </w:p>
          <w:p w14:paraId="75CB57FB" w14:textId="77777777" w:rsidR="00B508DB" w:rsidRPr="00B817D9" w:rsidRDefault="00B508DB" w:rsidP="00B508DB">
            <w:pPr>
              <w:rPr>
                <w:rFonts w:ascii="Arial" w:hAnsi="Arial"/>
                <w:sz w:val="20"/>
              </w:rPr>
            </w:pPr>
          </w:p>
          <w:p w14:paraId="14FB25F5" w14:textId="77777777" w:rsidR="00B508DB" w:rsidRPr="00B817D9" w:rsidRDefault="00B508DB" w:rsidP="00B508DB">
            <w:pPr>
              <w:pStyle w:val="Default"/>
              <w:rPr>
                <w:rFonts w:ascii="Arial" w:hAnsi="Arial" w:cs="Arial"/>
                <w:color w:val="auto"/>
                <w:sz w:val="20"/>
                <w:szCs w:val="20"/>
                <w:lang w:eastAsia="en-US"/>
              </w:rPr>
            </w:pPr>
            <w:r w:rsidRPr="00B817D9">
              <w:rPr>
                <w:rFonts w:ascii="Arial" w:hAnsi="Arial" w:cs="Arial"/>
                <w:color w:val="auto"/>
                <w:sz w:val="20"/>
                <w:szCs w:val="20"/>
                <w:lang w:eastAsia="en-US"/>
              </w:rPr>
              <w:t>We thank all interested applicants, however only those under consideration will be contacted.</w:t>
            </w:r>
          </w:p>
          <w:p w14:paraId="01EBDF88" w14:textId="77777777" w:rsidR="00B508DB" w:rsidRPr="003E6DBA" w:rsidRDefault="00B508DB" w:rsidP="00B508DB">
            <w:pPr>
              <w:ind w:left="360"/>
              <w:rPr>
                <w:rFonts w:ascii="Arial" w:hAnsi="Arial"/>
                <w:sz w:val="20"/>
                <w:lang w:val="en-CA"/>
              </w:rPr>
            </w:pPr>
          </w:p>
        </w:tc>
      </w:tr>
    </w:tbl>
    <w:p w14:paraId="63AD058B" w14:textId="77777777" w:rsidR="00A45934" w:rsidRPr="003E6DBA" w:rsidRDefault="00A45934" w:rsidP="00D966A0">
      <w:pPr>
        <w:pStyle w:val="Default"/>
        <w:rPr>
          <w:rFonts w:ascii="Arial" w:hAnsi="Arial" w:cs="Arial"/>
          <w:color w:val="auto"/>
          <w:sz w:val="20"/>
          <w:szCs w:val="20"/>
          <w:lang w:eastAsia="en-US"/>
        </w:rPr>
      </w:pPr>
    </w:p>
    <w:sectPr w:rsidR="00A45934" w:rsidRPr="003E6DBA" w:rsidSect="003E6DBA">
      <w:headerReference w:type="even" r:id="rId13"/>
      <w:headerReference w:type="default" r:id="rId14"/>
      <w:footerReference w:type="even" r:id="rId15"/>
      <w:footerReference w:type="default" r:id="rId16"/>
      <w:headerReference w:type="first" r:id="rId17"/>
      <w:footerReference w:type="first" r:id="rId18"/>
      <w:pgSz w:w="12240" w:h="15840" w:code="1"/>
      <w:pgMar w:top="2012" w:right="1080" w:bottom="72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47AF9" w14:textId="77777777" w:rsidR="00E40A78" w:rsidRDefault="00E40A78" w:rsidP="00AB177F">
      <w:r>
        <w:separator/>
      </w:r>
    </w:p>
  </w:endnote>
  <w:endnote w:type="continuationSeparator" w:id="0">
    <w:p w14:paraId="17C0A1BA" w14:textId="77777777" w:rsidR="00E40A78" w:rsidRDefault="00E40A78" w:rsidP="00AB177F">
      <w:r>
        <w:continuationSeparator/>
      </w:r>
    </w:p>
  </w:endnote>
  <w:endnote w:type="continuationNotice" w:id="1">
    <w:p w14:paraId="7F317A8E" w14:textId="77777777" w:rsidR="00E40A78" w:rsidRDefault="00E40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959C" w14:textId="77777777" w:rsidR="004759B2" w:rsidRDefault="00475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D006" w14:textId="354022EC" w:rsidR="000A64BE" w:rsidRPr="00FC095F" w:rsidRDefault="00FC095F" w:rsidP="00FC095F">
    <w:pPr>
      <w:pStyle w:val="Footer"/>
    </w:pPr>
    <w:bookmarkStart w:id="1" w:name="TITUS1FooterPrimary"/>
    <w:r w:rsidRPr="00FC095F">
      <w:rPr>
        <w:b/>
        <w:color w:val="000000"/>
        <w:sz w:val="17"/>
      </w:rPr>
      <w:t>Classification: </w:t>
    </w:r>
    <w:r w:rsidRPr="00FC095F">
      <w:rPr>
        <w:b/>
        <w:color w:val="008000"/>
        <w:sz w:val="17"/>
      </w:rPr>
      <w:t>Public</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8EDE" w14:textId="77777777" w:rsidR="004759B2" w:rsidRDefault="00475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18DD0" w14:textId="77777777" w:rsidR="00E40A78" w:rsidRDefault="00E40A78" w:rsidP="00AB177F">
      <w:r>
        <w:separator/>
      </w:r>
    </w:p>
  </w:footnote>
  <w:footnote w:type="continuationSeparator" w:id="0">
    <w:p w14:paraId="5D615626" w14:textId="77777777" w:rsidR="00E40A78" w:rsidRDefault="00E40A78" w:rsidP="00AB177F">
      <w:r>
        <w:continuationSeparator/>
      </w:r>
    </w:p>
  </w:footnote>
  <w:footnote w:type="continuationNotice" w:id="1">
    <w:p w14:paraId="08F2F62E" w14:textId="77777777" w:rsidR="00E40A78" w:rsidRDefault="00E40A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D5BB" w14:textId="77777777" w:rsidR="004759B2" w:rsidRDefault="004759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F7B6" w14:textId="77777777" w:rsidR="00D966A0" w:rsidRDefault="00D966A0">
    <w:pPr>
      <w:pStyle w:val="Header"/>
    </w:pPr>
    <w:r>
      <w:rPr>
        <w:noProof/>
      </w:rPr>
      <mc:AlternateContent>
        <mc:Choice Requires="wpg">
          <w:drawing>
            <wp:anchor distT="0" distB="0" distL="114300" distR="114300" simplePos="0" relativeHeight="251658240" behindDoc="0" locked="0" layoutInCell="1" allowOverlap="1" wp14:anchorId="5253F11E" wp14:editId="7955EAFB">
              <wp:simplePos x="0" y="0"/>
              <wp:positionH relativeFrom="page">
                <wp:align>left</wp:align>
              </wp:positionH>
              <wp:positionV relativeFrom="paragraph">
                <wp:posOffset>-261228</wp:posOffset>
              </wp:positionV>
              <wp:extent cx="7803515" cy="933450"/>
              <wp:effectExtent l="0" t="0" r="6985" b="0"/>
              <wp:wrapNone/>
              <wp:docPr id="4" name="Group 4"/>
              <wp:cNvGraphicFramePr/>
              <a:graphic xmlns:a="http://schemas.openxmlformats.org/drawingml/2006/main">
                <a:graphicData uri="http://schemas.microsoft.com/office/word/2010/wordprocessingGroup">
                  <wpg:wgp>
                    <wpg:cNvGrpSpPr/>
                    <wpg:grpSpPr>
                      <a:xfrm>
                        <a:off x="0" y="0"/>
                        <a:ext cx="7803515" cy="933450"/>
                        <a:chOff x="0" y="0"/>
                        <a:chExt cx="7803515" cy="933450"/>
                      </a:xfrm>
                    </wpg:grpSpPr>
                    <pic:pic xmlns:pic="http://schemas.openxmlformats.org/drawingml/2006/picture">
                      <pic:nvPicPr>
                        <pic:cNvPr id="1044068509" name="Picture 23" descr="A close up of a tre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22" t="23077" r="-122" b="58974"/>
                        <a:stretch/>
                      </pic:blipFill>
                      <pic:spPr bwMode="auto">
                        <a:xfrm>
                          <a:off x="0" y="0"/>
                          <a:ext cx="7803515" cy="933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drawing, ligh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982511" y="262647"/>
                          <a:ext cx="1283970" cy="409575"/>
                        </a:xfrm>
                        <a:prstGeom prst="rect">
                          <a:avLst/>
                        </a:prstGeom>
                      </pic:spPr>
                    </pic:pic>
                  </wpg:wgp>
                </a:graphicData>
              </a:graphic>
            </wp:anchor>
          </w:drawing>
        </mc:Choice>
        <mc:Fallback>
          <w:pict>
            <v:group w14:anchorId="35AEC751" id="Group 4" o:spid="_x0000_s1026" style="position:absolute;margin-left:0;margin-top:-20.55pt;width:614.45pt;height:73.5pt;z-index:251658240;mso-position-horizontal:left;mso-position-horizontal-relative:page" coordsize="78035,93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 close up of a tree&#10;&#10;Description automatically generated" style="position:absolute;width:78035;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">
                <v:imagedata r:id="rId3" o:title="A close up of a tree&#10;&#10;Description automatically generated" croptop="15124f" cropbottom="38649f" cropleft="80f" cropright="-80f"/>
              </v:shape>
              <v:shape id="Picture 3" o:spid="_x0000_s1028" type="#_x0000_t75" alt="A picture containing drawing, light&#10;&#10;Description automatically generated" style="position:absolute;left:59825;top:2626;width:12839;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">
                <v:imagedata r:id="rId4" o:title="A picture containing drawing, light&#10;&#10;Description automatically generated"/>
              </v:shape>
              <w10:wrap anchorx="page"/>
            </v:group>
          </w:pict>
        </mc:Fallback>
      </mc:AlternateContent>
    </w:r>
  </w:p>
  <w:p w14:paraId="13F5C84E" w14:textId="77777777" w:rsidR="00AB177F" w:rsidRDefault="00AB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89E6" w14:textId="77777777" w:rsidR="004759B2" w:rsidRDefault="00475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7922"/>
    <w:multiLevelType w:val="hybridMultilevel"/>
    <w:tmpl w:val="A656DF42"/>
    <w:lvl w:ilvl="0" w:tplc="10090001">
      <w:start w:val="1"/>
      <w:numFmt w:val="bullet"/>
      <w:lvlText w:val=""/>
      <w:lvlJc w:val="left"/>
      <w:pPr>
        <w:ind w:left="720" w:hanging="360"/>
      </w:pPr>
      <w:rPr>
        <w:rFonts w:ascii="Symbol" w:hAnsi="Symbol" w:hint="default"/>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6F56B5"/>
    <w:multiLevelType w:val="multilevel"/>
    <w:tmpl w:val="3592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494B70"/>
    <w:multiLevelType w:val="hybridMultilevel"/>
    <w:tmpl w:val="B9FEFC96"/>
    <w:lvl w:ilvl="0" w:tplc="193A1DEA">
      <w:start w:val="1"/>
      <w:numFmt w:val="bullet"/>
      <w:lvlText w:val=""/>
      <w:lvlJc w:val="left"/>
      <w:pPr>
        <w:ind w:left="720" w:hanging="360"/>
      </w:pPr>
      <w:rPr>
        <w:rFonts w:ascii="Symbol" w:hAnsi="Symbol" w:hint="default"/>
        <w:color w:val="80BB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7E1161"/>
    <w:multiLevelType w:val="hybridMultilevel"/>
    <w:tmpl w:val="CBDE924E"/>
    <w:lvl w:ilvl="0" w:tplc="10090001">
      <w:start w:val="1"/>
      <w:numFmt w:val="bullet"/>
      <w:lvlText w:val=""/>
      <w:lvlJc w:val="left"/>
      <w:pPr>
        <w:ind w:left="465" w:hanging="360"/>
      </w:pPr>
      <w:rPr>
        <w:rFonts w:ascii="Symbol" w:hAnsi="Symbol"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4" w15:restartNumberingAfterBreak="0">
    <w:nsid w:val="1F5A6A3A"/>
    <w:multiLevelType w:val="multilevel"/>
    <w:tmpl w:val="F6C4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15373"/>
    <w:multiLevelType w:val="hybridMultilevel"/>
    <w:tmpl w:val="69C8A02C"/>
    <w:lvl w:ilvl="0" w:tplc="10090001">
      <w:start w:val="1"/>
      <w:numFmt w:val="bullet"/>
      <w:lvlText w:val=""/>
      <w:lvlJc w:val="left"/>
      <w:pPr>
        <w:ind w:left="465" w:hanging="360"/>
      </w:pPr>
      <w:rPr>
        <w:rFonts w:ascii="Symbol" w:hAnsi="Symbol"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6" w15:restartNumberingAfterBreak="0">
    <w:nsid w:val="205B767D"/>
    <w:multiLevelType w:val="singleLevel"/>
    <w:tmpl w:val="1A327860"/>
    <w:lvl w:ilvl="0">
      <w:start w:val="1"/>
      <w:numFmt w:val="bullet"/>
      <w:pStyle w:val="BulletDS"/>
      <w:lvlText w:val=""/>
      <w:lvlJc w:val="left"/>
      <w:pPr>
        <w:tabs>
          <w:tab w:val="num" w:pos="360"/>
        </w:tabs>
        <w:ind w:left="360" w:hanging="360"/>
      </w:pPr>
      <w:rPr>
        <w:rFonts w:ascii="Symbol" w:hAnsi="Symbol" w:hint="default"/>
      </w:rPr>
    </w:lvl>
  </w:abstractNum>
  <w:abstractNum w:abstractNumId="7" w15:restartNumberingAfterBreak="0">
    <w:nsid w:val="24FF02B8"/>
    <w:multiLevelType w:val="hybridMultilevel"/>
    <w:tmpl w:val="06C29592"/>
    <w:lvl w:ilvl="0" w:tplc="193A1DEA">
      <w:start w:val="1"/>
      <w:numFmt w:val="bullet"/>
      <w:lvlText w:val=""/>
      <w:lvlJc w:val="left"/>
      <w:pPr>
        <w:ind w:left="720" w:hanging="360"/>
      </w:pPr>
      <w:rPr>
        <w:rFonts w:ascii="Symbol" w:hAnsi="Symbol" w:hint="default"/>
        <w:color w:val="80BB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3418E"/>
    <w:multiLevelType w:val="hybridMultilevel"/>
    <w:tmpl w:val="4594BF70"/>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pStyle w:val="bullet1"/>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784108D"/>
    <w:multiLevelType w:val="hybridMultilevel"/>
    <w:tmpl w:val="AC7C9B54"/>
    <w:lvl w:ilvl="0" w:tplc="9CF85C56">
      <w:start w:val="1"/>
      <w:numFmt w:val="decimal"/>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10" w15:restartNumberingAfterBreak="0">
    <w:nsid w:val="4FB9301D"/>
    <w:multiLevelType w:val="multilevel"/>
    <w:tmpl w:val="F35E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A86B07"/>
    <w:multiLevelType w:val="hybridMultilevel"/>
    <w:tmpl w:val="4E78BB06"/>
    <w:lvl w:ilvl="0" w:tplc="193A1DEA">
      <w:start w:val="1"/>
      <w:numFmt w:val="bullet"/>
      <w:lvlText w:val=""/>
      <w:lvlJc w:val="left"/>
      <w:pPr>
        <w:ind w:left="1080" w:hanging="360"/>
      </w:pPr>
      <w:rPr>
        <w:rFonts w:ascii="Symbol" w:hAnsi="Symbol" w:hint="default"/>
        <w:color w:val="80BB0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5EF06303"/>
    <w:multiLevelType w:val="hybridMultilevel"/>
    <w:tmpl w:val="FE9C58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14B4AED"/>
    <w:multiLevelType w:val="hybridMultilevel"/>
    <w:tmpl w:val="4C0CFF6E"/>
    <w:lvl w:ilvl="0" w:tplc="193A1DEA">
      <w:start w:val="1"/>
      <w:numFmt w:val="bullet"/>
      <w:lvlText w:val=""/>
      <w:lvlJc w:val="left"/>
      <w:pPr>
        <w:tabs>
          <w:tab w:val="num" w:pos="990"/>
        </w:tabs>
        <w:ind w:left="990" w:hanging="360"/>
      </w:pPr>
      <w:rPr>
        <w:rFonts w:ascii="Symbol" w:hAnsi="Symbol" w:hint="default"/>
        <w:color w:val="80BB00"/>
      </w:rPr>
    </w:lvl>
    <w:lvl w:ilvl="1" w:tplc="04090003">
      <w:start w:val="1"/>
      <w:numFmt w:val="bullet"/>
      <w:lvlText w:val="o"/>
      <w:lvlJc w:val="left"/>
      <w:pPr>
        <w:tabs>
          <w:tab w:val="num" w:pos="1710"/>
        </w:tabs>
        <w:ind w:left="1710" w:hanging="360"/>
      </w:pPr>
      <w:rPr>
        <w:rFonts w:ascii="Courier New" w:hAnsi="Courier New" w:cs="Times New Roman" w:hint="default"/>
      </w:rPr>
    </w:lvl>
    <w:lvl w:ilvl="2" w:tplc="04090005">
      <w:start w:val="1"/>
      <w:numFmt w:val="bullet"/>
      <w:lvlText w:val=""/>
      <w:lvlJc w:val="left"/>
      <w:pPr>
        <w:tabs>
          <w:tab w:val="num" w:pos="2430"/>
        </w:tabs>
        <w:ind w:left="2430" w:hanging="360"/>
      </w:pPr>
      <w:rPr>
        <w:rFonts w:ascii="Wingdings" w:hAnsi="Wingdings" w:hint="default"/>
      </w:rPr>
    </w:lvl>
    <w:lvl w:ilvl="3" w:tplc="04090001">
      <w:start w:val="1"/>
      <w:numFmt w:val="bullet"/>
      <w:lvlText w:val=""/>
      <w:lvlJc w:val="left"/>
      <w:pPr>
        <w:tabs>
          <w:tab w:val="num" w:pos="3150"/>
        </w:tabs>
        <w:ind w:left="3150" w:hanging="360"/>
      </w:pPr>
      <w:rPr>
        <w:rFonts w:ascii="Symbol" w:hAnsi="Symbol" w:hint="default"/>
      </w:rPr>
    </w:lvl>
    <w:lvl w:ilvl="4" w:tplc="04090003">
      <w:start w:val="1"/>
      <w:numFmt w:val="bullet"/>
      <w:lvlText w:val="o"/>
      <w:lvlJc w:val="left"/>
      <w:pPr>
        <w:tabs>
          <w:tab w:val="num" w:pos="3870"/>
        </w:tabs>
        <w:ind w:left="3870" w:hanging="360"/>
      </w:pPr>
      <w:rPr>
        <w:rFonts w:ascii="Courier New" w:hAnsi="Courier New" w:cs="Times New Roman" w:hint="default"/>
      </w:rPr>
    </w:lvl>
    <w:lvl w:ilvl="5" w:tplc="04090005">
      <w:start w:val="1"/>
      <w:numFmt w:val="bullet"/>
      <w:lvlText w:val=""/>
      <w:lvlJc w:val="left"/>
      <w:pPr>
        <w:tabs>
          <w:tab w:val="num" w:pos="4590"/>
        </w:tabs>
        <w:ind w:left="4590" w:hanging="360"/>
      </w:pPr>
      <w:rPr>
        <w:rFonts w:ascii="Wingdings" w:hAnsi="Wingdings" w:hint="default"/>
      </w:rPr>
    </w:lvl>
    <w:lvl w:ilvl="6" w:tplc="04090001">
      <w:start w:val="1"/>
      <w:numFmt w:val="bullet"/>
      <w:lvlText w:val=""/>
      <w:lvlJc w:val="left"/>
      <w:pPr>
        <w:tabs>
          <w:tab w:val="num" w:pos="5310"/>
        </w:tabs>
        <w:ind w:left="5310" w:hanging="360"/>
      </w:pPr>
      <w:rPr>
        <w:rFonts w:ascii="Symbol" w:hAnsi="Symbol" w:hint="default"/>
      </w:rPr>
    </w:lvl>
    <w:lvl w:ilvl="7" w:tplc="04090003">
      <w:start w:val="1"/>
      <w:numFmt w:val="bullet"/>
      <w:lvlText w:val="o"/>
      <w:lvlJc w:val="left"/>
      <w:pPr>
        <w:tabs>
          <w:tab w:val="num" w:pos="6030"/>
        </w:tabs>
        <w:ind w:left="6030" w:hanging="360"/>
      </w:pPr>
      <w:rPr>
        <w:rFonts w:ascii="Courier New" w:hAnsi="Courier New" w:cs="Times New Roman" w:hint="default"/>
      </w:rPr>
    </w:lvl>
    <w:lvl w:ilvl="8" w:tplc="04090005">
      <w:start w:val="1"/>
      <w:numFmt w:val="bullet"/>
      <w:lvlText w:val=""/>
      <w:lvlJc w:val="left"/>
      <w:pPr>
        <w:tabs>
          <w:tab w:val="num" w:pos="6750"/>
        </w:tabs>
        <w:ind w:left="6750" w:hanging="360"/>
      </w:pPr>
      <w:rPr>
        <w:rFonts w:ascii="Wingdings" w:hAnsi="Wingdings" w:hint="default"/>
      </w:rPr>
    </w:lvl>
  </w:abstractNum>
  <w:abstractNum w:abstractNumId="14" w15:restartNumberingAfterBreak="0">
    <w:nsid w:val="670036CF"/>
    <w:multiLevelType w:val="hybridMultilevel"/>
    <w:tmpl w:val="CDA618A2"/>
    <w:lvl w:ilvl="0" w:tplc="193A1DEA">
      <w:start w:val="1"/>
      <w:numFmt w:val="bullet"/>
      <w:lvlText w:val=""/>
      <w:lvlJc w:val="left"/>
      <w:pPr>
        <w:ind w:left="720" w:hanging="360"/>
      </w:pPr>
      <w:rPr>
        <w:rFonts w:ascii="Symbol" w:hAnsi="Symbol" w:hint="default"/>
        <w:color w:val="80BB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57678A"/>
    <w:multiLevelType w:val="hybridMultilevel"/>
    <w:tmpl w:val="EDAA202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79D37918"/>
    <w:multiLevelType w:val="hybridMultilevel"/>
    <w:tmpl w:val="31E817BA"/>
    <w:lvl w:ilvl="0" w:tplc="E8D0147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A334464"/>
    <w:multiLevelType w:val="hybridMultilevel"/>
    <w:tmpl w:val="CA0011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7B106D27"/>
    <w:multiLevelType w:val="hybridMultilevel"/>
    <w:tmpl w:val="608087C4"/>
    <w:lvl w:ilvl="0" w:tplc="10090001">
      <w:start w:val="1"/>
      <w:numFmt w:val="bullet"/>
      <w:lvlText w:val=""/>
      <w:lvlJc w:val="left"/>
      <w:pPr>
        <w:ind w:left="465" w:hanging="360"/>
      </w:pPr>
      <w:rPr>
        <w:rFonts w:ascii="Symbol" w:hAnsi="Symbol"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num w:numId="1">
    <w:abstractNumId w:val="8"/>
  </w:num>
  <w:num w:numId="2">
    <w:abstractNumId w:val="6"/>
  </w:num>
  <w:num w:numId="3">
    <w:abstractNumId w:val="13"/>
  </w:num>
  <w:num w:numId="4">
    <w:abstractNumId w:val="2"/>
  </w:num>
  <w:num w:numId="5">
    <w:abstractNumId w:val="14"/>
  </w:num>
  <w:num w:numId="6">
    <w:abstractNumId w:val="4"/>
  </w:num>
  <w:num w:numId="7">
    <w:abstractNumId w:val="10"/>
  </w:num>
  <w:num w:numId="8">
    <w:abstractNumId w:val="1"/>
  </w:num>
  <w:num w:numId="9">
    <w:abstractNumId w:val="15"/>
  </w:num>
  <w:num w:numId="10">
    <w:abstractNumId w:val="17"/>
  </w:num>
  <w:num w:numId="11">
    <w:abstractNumId w:val="11"/>
  </w:num>
  <w:num w:numId="12">
    <w:abstractNumId w:val="0"/>
  </w:num>
  <w:num w:numId="13">
    <w:abstractNumId w:val="9"/>
  </w:num>
  <w:num w:numId="14">
    <w:abstractNumId w:val="18"/>
  </w:num>
  <w:num w:numId="15">
    <w:abstractNumId w:val="3"/>
  </w:num>
  <w:num w:numId="16">
    <w:abstractNumId w:val="5"/>
  </w:num>
  <w:num w:numId="17">
    <w:abstractNumId w:val="12"/>
  </w:num>
  <w:num w:numId="18">
    <w:abstractNumId w:val="7"/>
  </w:num>
  <w:num w:numId="1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D88"/>
    <w:rsid w:val="000002ED"/>
    <w:rsid w:val="0000067E"/>
    <w:rsid w:val="00001597"/>
    <w:rsid w:val="00005175"/>
    <w:rsid w:val="00005341"/>
    <w:rsid w:val="000078A0"/>
    <w:rsid w:val="00012434"/>
    <w:rsid w:val="000161BD"/>
    <w:rsid w:val="0001719F"/>
    <w:rsid w:val="00020E33"/>
    <w:rsid w:val="000227F4"/>
    <w:rsid w:val="000245CA"/>
    <w:rsid w:val="000255B3"/>
    <w:rsid w:val="000309A2"/>
    <w:rsid w:val="000310EF"/>
    <w:rsid w:val="0003240F"/>
    <w:rsid w:val="00035ACA"/>
    <w:rsid w:val="00035F27"/>
    <w:rsid w:val="000360F9"/>
    <w:rsid w:val="00036D73"/>
    <w:rsid w:val="00036EFF"/>
    <w:rsid w:val="00042B35"/>
    <w:rsid w:val="0004348D"/>
    <w:rsid w:val="00044497"/>
    <w:rsid w:val="00047174"/>
    <w:rsid w:val="00047266"/>
    <w:rsid w:val="00056008"/>
    <w:rsid w:val="00067795"/>
    <w:rsid w:val="000750F5"/>
    <w:rsid w:val="00077277"/>
    <w:rsid w:val="000812C4"/>
    <w:rsid w:val="00087389"/>
    <w:rsid w:val="00087DCC"/>
    <w:rsid w:val="00092FA4"/>
    <w:rsid w:val="00095503"/>
    <w:rsid w:val="00096091"/>
    <w:rsid w:val="000971ED"/>
    <w:rsid w:val="00097D6F"/>
    <w:rsid w:val="000A0200"/>
    <w:rsid w:val="000A069A"/>
    <w:rsid w:val="000A08E9"/>
    <w:rsid w:val="000A1DC9"/>
    <w:rsid w:val="000A64BE"/>
    <w:rsid w:val="000A671E"/>
    <w:rsid w:val="000B02C6"/>
    <w:rsid w:val="000B5EE3"/>
    <w:rsid w:val="000B6174"/>
    <w:rsid w:val="000B6689"/>
    <w:rsid w:val="000B6B17"/>
    <w:rsid w:val="000B7258"/>
    <w:rsid w:val="000C2027"/>
    <w:rsid w:val="000C234C"/>
    <w:rsid w:val="000C4F45"/>
    <w:rsid w:val="000C519E"/>
    <w:rsid w:val="000C5834"/>
    <w:rsid w:val="000C61B3"/>
    <w:rsid w:val="000C65BD"/>
    <w:rsid w:val="000D14A4"/>
    <w:rsid w:val="000D2B60"/>
    <w:rsid w:val="000D3249"/>
    <w:rsid w:val="000D37E0"/>
    <w:rsid w:val="000D3E78"/>
    <w:rsid w:val="000D4776"/>
    <w:rsid w:val="000D698E"/>
    <w:rsid w:val="000D6E86"/>
    <w:rsid w:val="000D7332"/>
    <w:rsid w:val="000D787F"/>
    <w:rsid w:val="000E1287"/>
    <w:rsid w:val="000E15FE"/>
    <w:rsid w:val="000E24CD"/>
    <w:rsid w:val="000F14B7"/>
    <w:rsid w:val="000F54CA"/>
    <w:rsid w:val="000F6A08"/>
    <w:rsid w:val="00100985"/>
    <w:rsid w:val="0010293D"/>
    <w:rsid w:val="00105215"/>
    <w:rsid w:val="00105B3D"/>
    <w:rsid w:val="0010687A"/>
    <w:rsid w:val="001111A7"/>
    <w:rsid w:val="00111470"/>
    <w:rsid w:val="001115E0"/>
    <w:rsid w:val="0011189C"/>
    <w:rsid w:val="001131B7"/>
    <w:rsid w:val="00116B01"/>
    <w:rsid w:val="00117A50"/>
    <w:rsid w:val="001233FF"/>
    <w:rsid w:val="001257B6"/>
    <w:rsid w:val="00127CAF"/>
    <w:rsid w:val="00132C40"/>
    <w:rsid w:val="001361B0"/>
    <w:rsid w:val="00137E2B"/>
    <w:rsid w:val="001410DF"/>
    <w:rsid w:val="0014277A"/>
    <w:rsid w:val="00142924"/>
    <w:rsid w:val="00142AC4"/>
    <w:rsid w:val="001440C7"/>
    <w:rsid w:val="00155F05"/>
    <w:rsid w:val="0015605E"/>
    <w:rsid w:val="001601C4"/>
    <w:rsid w:val="0016096A"/>
    <w:rsid w:val="00161490"/>
    <w:rsid w:val="00173889"/>
    <w:rsid w:val="00175C92"/>
    <w:rsid w:val="00176C4F"/>
    <w:rsid w:val="00181403"/>
    <w:rsid w:val="00183DDA"/>
    <w:rsid w:val="0019347F"/>
    <w:rsid w:val="00194531"/>
    <w:rsid w:val="001A06A0"/>
    <w:rsid w:val="001A1ACE"/>
    <w:rsid w:val="001A4C6B"/>
    <w:rsid w:val="001A605E"/>
    <w:rsid w:val="001A7D22"/>
    <w:rsid w:val="001B5E87"/>
    <w:rsid w:val="001C011B"/>
    <w:rsid w:val="001C048C"/>
    <w:rsid w:val="001C2428"/>
    <w:rsid w:val="001D0599"/>
    <w:rsid w:val="001D08F0"/>
    <w:rsid w:val="001D26B2"/>
    <w:rsid w:val="001D6BD3"/>
    <w:rsid w:val="001E00C5"/>
    <w:rsid w:val="001E145D"/>
    <w:rsid w:val="001E1FD7"/>
    <w:rsid w:val="001E2A26"/>
    <w:rsid w:val="001E436A"/>
    <w:rsid w:val="001F01E9"/>
    <w:rsid w:val="001F01EA"/>
    <w:rsid w:val="001F157E"/>
    <w:rsid w:val="001F1F96"/>
    <w:rsid w:val="001F3782"/>
    <w:rsid w:val="0020391D"/>
    <w:rsid w:val="00203D2C"/>
    <w:rsid w:val="00206E4D"/>
    <w:rsid w:val="00210C66"/>
    <w:rsid w:val="00212F8B"/>
    <w:rsid w:val="00215098"/>
    <w:rsid w:val="00220F2C"/>
    <w:rsid w:val="002212B8"/>
    <w:rsid w:val="002218DF"/>
    <w:rsid w:val="002236BD"/>
    <w:rsid w:val="002258FF"/>
    <w:rsid w:val="00231D5D"/>
    <w:rsid w:val="00232BE7"/>
    <w:rsid w:val="0024336D"/>
    <w:rsid w:val="00243EBE"/>
    <w:rsid w:val="00244D5B"/>
    <w:rsid w:val="0024500B"/>
    <w:rsid w:val="002510EB"/>
    <w:rsid w:val="00256A0E"/>
    <w:rsid w:val="00260497"/>
    <w:rsid w:val="00261DE2"/>
    <w:rsid w:val="00262972"/>
    <w:rsid w:val="00263A1B"/>
    <w:rsid w:val="00264570"/>
    <w:rsid w:val="00266601"/>
    <w:rsid w:val="00270AC8"/>
    <w:rsid w:val="00270AFF"/>
    <w:rsid w:val="00272901"/>
    <w:rsid w:val="0027671F"/>
    <w:rsid w:val="0028010E"/>
    <w:rsid w:val="00286ACD"/>
    <w:rsid w:val="00290390"/>
    <w:rsid w:val="00294FA8"/>
    <w:rsid w:val="00296944"/>
    <w:rsid w:val="002A2840"/>
    <w:rsid w:val="002A3E14"/>
    <w:rsid w:val="002A44F3"/>
    <w:rsid w:val="002A7A00"/>
    <w:rsid w:val="002B1A68"/>
    <w:rsid w:val="002B57B3"/>
    <w:rsid w:val="002B60E0"/>
    <w:rsid w:val="002B6DB0"/>
    <w:rsid w:val="002C049B"/>
    <w:rsid w:val="002C05CE"/>
    <w:rsid w:val="002C133D"/>
    <w:rsid w:val="002C1D5E"/>
    <w:rsid w:val="002C43BB"/>
    <w:rsid w:val="002C4E67"/>
    <w:rsid w:val="002C5DC0"/>
    <w:rsid w:val="002D2E00"/>
    <w:rsid w:val="002D3172"/>
    <w:rsid w:val="002E12EA"/>
    <w:rsid w:val="002E3D33"/>
    <w:rsid w:val="002E41B9"/>
    <w:rsid w:val="002F07C0"/>
    <w:rsid w:val="002F25E6"/>
    <w:rsid w:val="002F28FB"/>
    <w:rsid w:val="002F2DB7"/>
    <w:rsid w:val="002F639C"/>
    <w:rsid w:val="002F7920"/>
    <w:rsid w:val="00303F7D"/>
    <w:rsid w:val="0030647F"/>
    <w:rsid w:val="0030701D"/>
    <w:rsid w:val="0031687A"/>
    <w:rsid w:val="00316F71"/>
    <w:rsid w:val="00317D00"/>
    <w:rsid w:val="00320205"/>
    <w:rsid w:val="00325F17"/>
    <w:rsid w:val="00326690"/>
    <w:rsid w:val="00326956"/>
    <w:rsid w:val="00326FE6"/>
    <w:rsid w:val="00327796"/>
    <w:rsid w:val="00330441"/>
    <w:rsid w:val="00332D7F"/>
    <w:rsid w:val="00333733"/>
    <w:rsid w:val="00334829"/>
    <w:rsid w:val="00335E11"/>
    <w:rsid w:val="00336C3E"/>
    <w:rsid w:val="0034079E"/>
    <w:rsid w:val="003425D3"/>
    <w:rsid w:val="00346003"/>
    <w:rsid w:val="00346C70"/>
    <w:rsid w:val="00351044"/>
    <w:rsid w:val="003517B6"/>
    <w:rsid w:val="00354B92"/>
    <w:rsid w:val="0035749B"/>
    <w:rsid w:val="003606A5"/>
    <w:rsid w:val="00360D00"/>
    <w:rsid w:val="0036112C"/>
    <w:rsid w:val="00361E0C"/>
    <w:rsid w:val="0036202D"/>
    <w:rsid w:val="00374503"/>
    <w:rsid w:val="003875DF"/>
    <w:rsid w:val="00387A7A"/>
    <w:rsid w:val="00390E77"/>
    <w:rsid w:val="0039102D"/>
    <w:rsid w:val="00391D6D"/>
    <w:rsid w:val="00394844"/>
    <w:rsid w:val="00397022"/>
    <w:rsid w:val="003970F0"/>
    <w:rsid w:val="00397A04"/>
    <w:rsid w:val="00397F27"/>
    <w:rsid w:val="003A5A38"/>
    <w:rsid w:val="003A62FC"/>
    <w:rsid w:val="003A730B"/>
    <w:rsid w:val="003B1E12"/>
    <w:rsid w:val="003B41CC"/>
    <w:rsid w:val="003B7AF1"/>
    <w:rsid w:val="003C0D4F"/>
    <w:rsid w:val="003C1787"/>
    <w:rsid w:val="003C1C28"/>
    <w:rsid w:val="003C4940"/>
    <w:rsid w:val="003C4B66"/>
    <w:rsid w:val="003C5562"/>
    <w:rsid w:val="003C58B6"/>
    <w:rsid w:val="003C633C"/>
    <w:rsid w:val="003C76CA"/>
    <w:rsid w:val="003D23DE"/>
    <w:rsid w:val="003D332C"/>
    <w:rsid w:val="003D4472"/>
    <w:rsid w:val="003E038A"/>
    <w:rsid w:val="003E08BC"/>
    <w:rsid w:val="003E2EA2"/>
    <w:rsid w:val="003E6DBA"/>
    <w:rsid w:val="003F1255"/>
    <w:rsid w:val="003F4F91"/>
    <w:rsid w:val="003F5429"/>
    <w:rsid w:val="00402E3E"/>
    <w:rsid w:val="00403691"/>
    <w:rsid w:val="00403C5B"/>
    <w:rsid w:val="00410C57"/>
    <w:rsid w:val="00422880"/>
    <w:rsid w:val="004317BD"/>
    <w:rsid w:val="004319C6"/>
    <w:rsid w:val="004342CD"/>
    <w:rsid w:val="0043481C"/>
    <w:rsid w:val="00436A21"/>
    <w:rsid w:val="00437068"/>
    <w:rsid w:val="004370D6"/>
    <w:rsid w:val="00442025"/>
    <w:rsid w:val="00445FE4"/>
    <w:rsid w:val="00450048"/>
    <w:rsid w:val="0045701E"/>
    <w:rsid w:val="004620C7"/>
    <w:rsid w:val="00462398"/>
    <w:rsid w:val="00462805"/>
    <w:rsid w:val="004649CD"/>
    <w:rsid w:val="00466587"/>
    <w:rsid w:val="00466BBC"/>
    <w:rsid w:val="00471926"/>
    <w:rsid w:val="00472041"/>
    <w:rsid w:val="0047301B"/>
    <w:rsid w:val="00474E73"/>
    <w:rsid w:val="004759B2"/>
    <w:rsid w:val="00482CF1"/>
    <w:rsid w:val="004869D4"/>
    <w:rsid w:val="00487986"/>
    <w:rsid w:val="004904D5"/>
    <w:rsid w:val="00495A36"/>
    <w:rsid w:val="00495AEF"/>
    <w:rsid w:val="004A164C"/>
    <w:rsid w:val="004A25C4"/>
    <w:rsid w:val="004A449B"/>
    <w:rsid w:val="004A684B"/>
    <w:rsid w:val="004B346D"/>
    <w:rsid w:val="004C4399"/>
    <w:rsid w:val="004C43D7"/>
    <w:rsid w:val="004C60ED"/>
    <w:rsid w:val="004D01F5"/>
    <w:rsid w:val="004D23AE"/>
    <w:rsid w:val="004D3E05"/>
    <w:rsid w:val="004D60C2"/>
    <w:rsid w:val="004D66DE"/>
    <w:rsid w:val="004D72A3"/>
    <w:rsid w:val="004D7EB8"/>
    <w:rsid w:val="004E06BE"/>
    <w:rsid w:val="004E123D"/>
    <w:rsid w:val="004E69FC"/>
    <w:rsid w:val="004F0861"/>
    <w:rsid w:val="004F113D"/>
    <w:rsid w:val="004F40BD"/>
    <w:rsid w:val="004F4B13"/>
    <w:rsid w:val="004F5179"/>
    <w:rsid w:val="004F75A6"/>
    <w:rsid w:val="004F7E70"/>
    <w:rsid w:val="005008A3"/>
    <w:rsid w:val="00500D8C"/>
    <w:rsid w:val="005011EC"/>
    <w:rsid w:val="0050141A"/>
    <w:rsid w:val="00503A1A"/>
    <w:rsid w:val="00503A4F"/>
    <w:rsid w:val="00503B0A"/>
    <w:rsid w:val="005047E9"/>
    <w:rsid w:val="005054CD"/>
    <w:rsid w:val="00510C82"/>
    <w:rsid w:val="00511F88"/>
    <w:rsid w:val="00512DA0"/>
    <w:rsid w:val="00512FFE"/>
    <w:rsid w:val="00513AAB"/>
    <w:rsid w:val="00521EFC"/>
    <w:rsid w:val="00522B3F"/>
    <w:rsid w:val="005237D4"/>
    <w:rsid w:val="00524BAE"/>
    <w:rsid w:val="00526890"/>
    <w:rsid w:val="005270DA"/>
    <w:rsid w:val="00531624"/>
    <w:rsid w:val="00537BF6"/>
    <w:rsid w:val="0054347C"/>
    <w:rsid w:val="0054431B"/>
    <w:rsid w:val="00550C20"/>
    <w:rsid w:val="00552144"/>
    <w:rsid w:val="00553295"/>
    <w:rsid w:val="00553C25"/>
    <w:rsid w:val="00554469"/>
    <w:rsid w:val="00555148"/>
    <w:rsid w:val="00555B3D"/>
    <w:rsid w:val="005579FF"/>
    <w:rsid w:val="00564A24"/>
    <w:rsid w:val="00564E0D"/>
    <w:rsid w:val="00567A1B"/>
    <w:rsid w:val="00570534"/>
    <w:rsid w:val="005764FF"/>
    <w:rsid w:val="00576D0A"/>
    <w:rsid w:val="00577069"/>
    <w:rsid w:val="00577632"/>
    <w:rsid w:val="005805B1"/>
    <w:rsid w:val="005854DB"/>
    <w:rsid w:val="00594958"/>
    <w:rsid w:val="00597CB8"/>
    <w:rsid w:val="005A17A8"/>
    <w:rsid w:val="005A3701"/>
    <w:rsid w:val="005A45B7"/>
    <w:rsid w:val="005A4C63"/>
    <w:rsid w:val="005A50E3"/>
    <w:rsid w:val="005A57A5"/>
    <w:rsid w:val="005A6685"/>
    <w:rsid w:val="005B295D"/>
    <w:rsid w:val="005B3DA5"/>
    <w:rsid w:val="005B5694"/>
    <w:rsid w:val="005B5725"/>
    <w:rsid w:val="005C1080"/>
    <w:rsid w:val="005C23A9"/>
    <w:rsid w:val="005C2CC5"/>
    <w:rsid w:val="005C4E03"/>
    <w:rsid w:val="005C6C11"/>
    <w:rsid w:val="005C6DE6"/>
    <w:rsid w:val="005C6ED1"/>
    <w:rsid w:val="005D06E2"/>
    <w:rsid w:val="005D0826"/>
    <w:rsid w:val="005D0D40"/>
    <w:rsid w:val="005D1008"/>
    <w:rsid w:val="005D641C"/>
    <w:rsid w:val="005E08E2"/>
    <w:rsid w:val="005E226A"/>
    <w:rsid w:val="005E509F"/>
    <w:rsid w:val="005E59EC"/>
    <w:rsid w:val="005F20D5"/>
    <w:rsid w:val="005F7710"/>
    <w:rsid w:val="005F77C5"/>
    <w:rsid w:val="0060054B"/>
    <w:rsid w:val="00600991"/>
    <w:rsid w:val="00601460"/>
    <w:rsid w:val="00603753"/>
    <w:rsid w:val="00604233"/>
    <w:rsid w:val="00607AA3"/>
    <w:rsid w:val="006172EE"/>
    <w:rsid w:val="00617663"/>
    <w:rsid w:val="00621474"/>
    <w:rsid w:val="0062252B"/>
    <w:rsid w:val="00623DF6"/>
    <w:rsid w:val="006275EE"/>
    <w:rsid w:val="00630FD8"/>
    <w:rsid w:val="006319EA"/>
    <w:rsid w:val="006346F8"/>
    <w:rsid w:val="00634BF0"/>
    <w:rsid w:val="0063652C"/>
    <w:rsid w:val="00637DC9"/>
    <w:rsid w:val="00644A64"/>
    <w:rsid w:val="00650507"/>
    <w:rsid w:val="00650690"/>
    <w:rsid w:val="00650842"/>
    <w:rsid w:val="00653223"/>
    <w:rsid w:val="00653D18"/>
    <w:rsid w:val="00655EAE"/>
    <w:rsid w:val="00656840"/>
    <w:rsid w:val="0065698C"/>
    <w:rsid w:val="006575A3"/>
    <w:rsid w:val="006619D9"/>
    <w:rsid w:val="0066326D"/>
    <w:rsid w:val="00665B4C"/>
    <w:rsid w:val="00671E62"/>
    <w:rsid w:val="00673B29"/>
    <w:rsid w:val="006A1545"/>
    <w:rsid w:val="006A48C7"/>
    <w:rsid w:val="006A4EFE"/>
    <w:rsid w:val="006B0E0E"/>
    <w:rsid w:val="006B5BCA"/>
    <w:rsid w:val="006C3C68"/>
    <w:rsid w:val="006C7CAF"/>
    <w:rsid w:val="006D0B7B"/>
    <w:rsid w:val="006D1F90"/>
    <w:rsid w:val="006D4E2C"/>
    <w:rsid w:val="006E222F"/>
    <w:rsid w:val="006E450B"/>
    <w:rsid w:val="006E61D2"/>
    <w:rsid w:val="006E78E4"/>
    <w:rsid w:val="006F3232"/>
    <w:rsid w:val="006F4027"/>
    <w:rsid w:val="006F5F0E"/>
    <w:rsid w:val="00715AAE"/>
    <w:rsid w:val="00726B39"/>
    <w:rsid w:val="0072751D"/>
    <w:rsid w:val="0073168C"/>
    <w:rsid w:val="00733FA7"/>
    <w:rsid w:val="00734B95"/>
    <w:rsid w:val="00736051"/>
    <w:rsid w:val="00736C7E"/>
    <w:rsid w:val="00740B96"/>
    <w:rsid w:val="00740E10"/>
    <w:rsid w:val="00741695"/>
    <w:rsid w:val="007460E8"/>
    <w:rsid w:val="00746CF7"/>
    <w:rsid w:val="007546D1"/>
    <w:rsid w:val="007603BF"/>
    <w:rsid w:val="00760C08"/>
    <w:rsid w:val="0076352C"/>
    <w:rsid w:val="00763F8A"/>
    <w:rsid w:val="00767F4B"/>
    <w:rsid w:val="007720B2"/>
    <w:rsid w:val="007728A5"/>
    <w:rsid w:val="00773A71"/>
    <w:rsid w:val="00782309"/>
    <w:rsid w:val="007826C4"/>
    <w:rsid w:val="00782E96"/>
    <w:rsid w:val="00784D9B"/>
    <w:rsid w:val="0078570E"/>
    <w:rsid w:val="007867B8"/>
    <w:rsid w:val="00786901"/>
    <w:rsid w:val="00791C8E"/>
    <w:rsid w:val="00792F7C"/>
    <w:rsid w:val="00794721"/>
    <w:rsid w:val="00797889"/>
    <w:rsid w:val="007A6BFA"/>
    <w:rsid w:val="007A6E61"/>
    <w:rsid w:val="007B1042"/>
    <w:rsid w:val="007B277C"/>
    <w:rsid w:val="007B6834"/>
    <w:rsid w:val="007B6D4F"/>
    <w:rsid w:val="007C09F5"/>
    <w:rsid w:val="007C3144"/>
    <w:rsid w:val="007C3B96"/>
    <w:rsid w:val="007C60BA"/>
    <w:rsid w:val="007C6EDE"/>
    <w:rsid w:val="007C7A78"/>
    <w:rsid w:val="007D2243"/>
    <w:rsid w:val="007D42C5"/>
    <w:rsid w:val="007D7E8F"/>
    <w:rsid w:val="007E21B1"/>
    <w:rsid w:val="007E313B"/>
    <w:rsid w:val="007E3A89"/>
    <w:rsid w:val="007E3C22"/>
    <w:rsid w:val="007E4266"/>
    <w:rsid w:val="007E51FB"/>
    <w:rsid w:val="007E5C10"/>
    <w:rsid w:val="007F03A3"/>
    <w:rsid w:val="00801C3D"/>
    <w:rsid w:val="00806C74"/>
    <w:rsid w:val="00810E6E"/>
    <w:rsid w:val="008115FD"/>
    <w:rsid w:val="0081358D"/>
    <w:rsid w:val="00814601"/>
    <w:rsid w:val="0081707A"/>
    <w:rsid w:val="00817F63"/>
    <w:rsid w:val="00821575"/>
    <w:rsid w:val="00822476"/>
    <w:rsid w:val="008233B4"/>
    <w:rsid w:val="008263A1"/>
    <w:rsid w:val="008322F6"/>
    <w:rsid w:val="00837E91"/>
    <w:rsid w:val="00840793"/>
    <w:rsid w:val="00841B14"/>
    <w:rsid w:val="00844F53"/>
    <w:rsid w:val="00850246"/>
    <w:rsid w:val="008504A5"/>
    <w:rsid w:val="008520CA"/>
    <w:rsid w:val="008547F0"/>
    <w:rsid w:val="008549B5"/>
    <w:rsid w:val="00855EE9"/>
    <w:rsid w:val="00860926"/>
    <w:rsid w:val="00861C40"/>
    <w:rsid w:val="00864647"/>
    <w:rsid w:val="00864EA7"/>
    <w:rsid w:val="00876653"/>
    <w:rsid w:val="00876DF4"/>
    <w:rsid w:val="008803B2"/>
    <w:rsid w:val="00880E99"/>
    <w:rsid w:val="00881B09"/>
    <w:rsid w:val="00882123"/>
    <w:rsid w:val="00887038"/>
    <w:rsid w:val="00891619"/>
    <w:rsid w:val="00892486"/>
    <w:rsid w:val="00892667"/>
    <w:rsid w:val="008944EA"/>
    <w:rsid w:val="00894751"/>
    <w:rsid w:val="00896F17"/>
    <w:rsid w:val="00897290"/>
    <w:rsid w:val="00897607"/>
    <w:rsid w:val="00897A45"/>
    <w:rsid w:val="008A137C"/>
    <w:rsid w:val="008A399E"/>
    <w:rsid w:val="008B20CA"/>
    <w:rsid w:val="008B22C6"/>
    <w:rsid w:val="008B2EA6"/>
    <w:rsid w:val="008B456B"/>
    <w:rsid w:val="008B55E9"/>
    <w:rsid w:val="008B5953"/>
    <w:rsid w:val="008B6D42"/>
    <w:rsid w:val="008C0D0B"/>
    <w:rsid w:val="008C20B9"/>
    <w:rsid w:val="008C2881"/>
    <w:rsid w:val="008C3E75"/>
    <w:rsid w:val="008C61CD"/>
    <w:rsid w:val="008C6D25"/>
    <w:rsid w:val="008D1DB8"/>
    <w:rsid w:val="008D224F"/>
    <w:rsid w:val="008D52F0"/>
    <w:rsid w:val="008D5728"/>
    <w:rsid w:val="008D5A2C"/>
    <w:rsid w:val="008D6BD9"/>
    <w:rsid w:val="008D70AE"/>
    <w:rsid w:val="008D79C3"/>
    <w:rsid w:val="008D7A9D"/>
    <w:rsid w:val="008E46C5"/>
    <w:rsid w:val="008E735B"/>
    <w:rsid w:val="008E758D"/>
    <w:rsid w:val="008E7CA5"/>
    <w:rsid w:val="008F1097"/>
    <w:rsid w:val="008F17A9"/>
    <w:rsid w:val="008F1E29"/>
    <w:rsid w:val="008F47DC"/>
    <w:rsid w:val="008F48F3"/>
    <w:rsid w:val="008F4B7E"/>
    <w:rsid w:val="008F4BAD"/>
    <w:rsid w:val="008F5B8A"/>
    <w:rsid w:val="008F6944"/>
    <w:rsid w:val="00901C41"/>
    <w:rsid w:val="00902C94"/>
    <w:rsid w:val="00904682"/>
    <w:rsid w:val="009053C4"/>
    <w:rsid w:val="00906723"/>
    <w:rsid w:val="00907F7F"/>
    <w:rsid w:val="0091079B"/>
    <w:rsid w:val="00912647"/>
    <w:rsid w:val="00915648"/>
    <w:rsid w:val="0092271F"/>
    <w:rsid w:val="00927864"/>
    <w:rsid w:val="009305A5"/>
    <w:rsid w:val="00932F4F"/>
    <w:rsid w:val="0093789D"/>
    <w:rsid w:val="009378AC"/>
    <w:rsid w:val="009430A6"/>
    <w:rsid w:val="0094478D"/>
    <w:rsid w:val="00944E83"/>
    <w:rsid w:val="00947610"/>
    <w:rsid w:val="009535F0"/>
    <w:rsid w:val="0095382F"/>
    <w:rsid w:val="009620EB"/>
    <w:rsid w:val="009661CC"/>
    <w:rsid w:val="00972697"/>
    <w:rsid w:val="0097349E"/>
    <w:rsid w:val="00973A4D"/>
    <w:rsid w:val="00974C9D"/>
    <w:rsid w:val="00980838"/>
    <w:rsid w:val="00982048"/>
    <w:rsid w:val="0098204E"/>
    <w:rsid w:val="0098351D"/>
    <w:rsid w:val="00984B47"/>
    <w:rsid w:val="00987FA4"/>
    <w:rsid w:val="0099560D"/>
    <w:rsid w:val="00996EBA"/>
    <w:rsid w:val="009A016A"/>
    <w:rsid w:val="009B080A"/>
    <w:rsid w:val="009B24A9"/>
    <w:rsid w:val="009B4F7E"/>
    <w:rsid w:val="009B525D"/>
    <w:rsid w:val="009B5893"/>
    <w:rsid w:val="009C1D88"/>
    <w:rsid w:val="009C1FE0"/>
    <w:rsid w:val="009C4D1A"/>
    <w:rsid w:val="009C5E11"/>
    <w:rsid w:val="009C6BE0"/>
    <w:rsid w:val="009C78C9"/>
    <w:rsid w:val="009D01EA"/>
    <w:rsid w:val="009D1EF9"/>
    <w:rsid w:val="009D3EC1"/>
    <w:rsid w:val="009D53FD"/>
    <w:rsid w:val="009D7D36"/>
    <w:rsid w:val="009E10AC"/>
    <w:rsid w:val="009E5C2D"/>
    <w:rsid w:val="00A030CD"/>
    <w:rsid w:val="00A03FAA"/>
    <w:rsid w:val="00A067A5"/>
    <w:rsid w:val="00A069A0"/>
    <w:rsid w:val="00A070F9"/>
    <w:rsid w:val="00A138CC"/>
    <w:rsid w:val="00A14D1C"/>
    <w:rsid w:val="00A151A0"/>
    <w:rsid w:val="00A153C3"/>
    <w:rsid w:val="00A2359A"/>
    <w:rsid w:val="00A23D07"/>
    <w:rsid w:val="00A25141"/>
    <w:rsid w:val="00A25747"/>
    <w:rsid w:val="00A25B56"/>
    <w:rsid w:val="00A274A5"/>
    <w:rsid w:val="00A32BCD"/>
    <w:rsid w:val="00A336CB"/>
    <w:rsid w:val="00A337A8"/>
    <w:rsid w:val="00A344A9"/>
    <w:rsid w:val="00A40439"/>
    <w:rsid w:val="00A456CA"/>
    <w:rsid w:val="00A45857"/>
    <w:rsid w:val="00A45934"/>
    <w:rsid w:val="00A47376"/>
    <w:rsid w:val="00A5211C"/>
    <w:rsid w:val="00A53291"/>
    <w:rsid w:val="00A551A6"/>
    <w:rsid w:val="00A60169"/>
    <w:rsid w:val="00A61AF1"/>
    <w:rsid w:val="00A61C2B"/>
    <w:rsid w:val="00A62379"/>
    <w:rsid w:val="00A63FCB"/>
    <w:rsid w:val="00A65071"/>
    <w:rsid w:val="00A65430"/>
    <w:rsid w:val="00A66F52"/>
    <w:rsid w:val="00A70259"/>
    <w:rsid w:val="00A70C7D"/>
    <w:rsid w:val="00A71E0F"/>
    <w:rsid w:val="00A74BCD"/>
    <w:rsid w:val="00A76929"/>
    <w:rsid w:val="00A803E8"/>
    <w:rsid w:val="00A8162D"/>
    <w:rsid w:val="00A83D30"/>
    <w:rsid w:val="00A86014"/>
    <w:rsid w:val="00A92A7E"/>
    <w:rsid w:val="00A93721"/>
    <w:rsid w:val="00A960A8"/>
    <w:rsid w:val="00AA4224"/>
    <w:rsid w:val="00AA536F"/>
    <w:rsid w:val="00AA5894"/>
    <w:rsid w:val="00AB138E"/>
    <w:rsid w:val="00AB177F"/>
    <w:rsid w:val="00AB1B07"/>
    <w:rsid w:val="00AB230C"/>
    <w:rsid w:val="00AB5BA7"/>
    <w:rsid w:val="00AB6359"/>
    <w:rsid w:val="00AB6CB5"/>
    <w:rsid w:val="00AC00DF"/>
    <w:rsid w:val="00AC19C4"/>
    <w:rsid w:val="00AC1BC6"/>
    <w:rsid w:val="00AC1D76"/>
    <w:rsid w:val="00AC7800"/>
    <w:rsid w:val="00AD018F"/>
    <w:rsid w:val="00AD042B"/>
    <w:rsid w:val="00AD6EDE"/>
    <w:rsid w:val="00AE38F5"/>
    <w:rsid w:val="00AE63FE"/>
    <w:rsid w:val="00AF3229"/>
    <w:rsid w:val="00AF4CB6"/>
    <w:rsid w:val="00AF5D38"/>
    <w:rsid w:val="00AF78F6"/>
    <w:rsid w:val="00B0291B"/>
    <w:rsid w:val="00B04A5A"/>
    <w:rsid w:val="00B06EA5"/>
    <w:rsid w:val="00B10ED3"/>
    <w:rsid w:val="00B13990"/>
    <w:rsid w:val="00B140DA"/>
    <w:rsid w:val="00B14137"/>
    <w:rsid w:val="00B14D1B"/>
    <w:rsid w:val="00B1582A"/>
    <w:rsid w:val="00B17703"/>
    <w:rsid w:val="00B2438D"/>
    <w:rsid w:val="00B24DF0"/>
    <w:rsid w:val="00B264BD"/>
    <w:rsid w:val="00B3085F"/>
    <w:rsid w:val="00B34D3F"/>
    <w:rsid w:val="00B352CE"/>
    <w:rsid w:val="00B36D27"/>
    <w:rsid w:val="00B41F77"/>
    <w:rsid w:val="00B442B5"/>
    <w:rsid w:val="00B44552"/>
    <w:rsid w:val="00B468F4"/>
    <w:rsid w:val="00B46F35"/>
    <w:rsid w:val="00B47BC1"/>
    <w:rsid w:val="00B47C8A"/>
    <w:rsid w:val="00B508DB"/>
    <w:rsid w:val="00B52C8A"/>
    <w:rsid w:val="00B52DA9"/>
    <w:rsid w:val="00B541FE"/>
    <w:rsid w:val="00B54931"/>
    <w:rsid w:val="00B55D09"/>
    <w:rsid w:val="00B55E53"/>
    <w:rsid w:val="00B56801"/>
    <w:rsid w:val="00B63CA6"/>
    <w:rsid w:val="00B63F44"/>
    <w:rsid w:val="00B64DE9"/>
    <w:rsid w:val="00B654B1"/>
    <w:rsid w:val="00B74A62"/>
    <w:rsid w:val="00B80DB6"/>
    <w:rsid w:val="00B814B6"/>
    <w:rsid w:val="00B817D9"/>
    <w:rsid w:val="00B8292E"/>
    <w:rsid w:val="00B876D5"/>
    <w:rsid w:val="00B87772"/>
    <w:rsid w:val="00B92872"/>
    <w:rsid w:val="00B9634E"/>
    <w:rsid w:val="00B97221"/>
    <w:rsid w:val="00BA161D"/>
    <w:rsid w:val="00BA3DE9"/>
    <w:rsid w:val="00BA3F38"/>
    <w:rsid w:val="00BB3F10"/>
    <w:rsid w:val="00BB6AAA"/>
    <w:rsid w:val="00BB73ED"/>
    <w:rsid w:val="00BC1B47"/>
    <w:rsid w:val="00BC5714"/>
    <w:rsid w:val="00BD1210"/>
    <w:rsid w:val="00BD4348"/>
    <w:rsid w:val="00BE0B34"/>
    <w:rsid w:val="00BE161E"/>
    <w:rsid w:val="00BE4CFC"/>
    <w:rsid w:val="00BF08DB"/>
    <w:rsid w:val="00BF2BBF"/>
    <w:rsid w:val="00BF5D20"/>
    <w:rsid w:val="00C025D8"/>
    <w:rsid w:val="00C04736"/>
    <w:rsid w:val="00C059FF"/>
    <w:rsid w:val="00C05E72"/>
    <w:rsid w:val="00C10DCE"/>
    <w:rsid w:val="00C134AB"/>
    <w:rsid w:val="00C1583C"/>
    <w:rsid w:val="00C16544"/>
    <w:rsid w:val="00C16771"/>
    <w:rsid w:val="00C173E7"/>
    <w:rsid w:val="00C1754A"/>
    <w:rsid w:val="00C20EF3"/>
    <w:rsid w:val="00C22A7F"/>
    <w:rsid w:val="00C23138"/>
    <w:rsid w:val="00C2456E"/>
    <w:rsid w:val="00C33278"/>
    <w:rsid w:val="00C33D75"/>
    <w:rsid w:val="00C422BA"/>
    <w:rsid w:val="00C43292"/>
    <w:rsid w:val="00C512EB"/>
    <w:rsid w:val="00C540EB"/>
    <w:rsid w:val="00C55A10"/>
    <w:rsid w:val="00C56B1F"/>
    <w:rsid w:val="00C574E4"/>
    <w:rsid w:val="00C576E0"/>
    <w:rsid w:val="00C57861"/>
    <w:rsid w:val="00C57C7C"/>
    <w:rsid w:val="00C60E0D"/>
    <w:rsid w:val="00C61A82"/>
    <w:rsid w:val="00C62083"/>
    <w:rsid w:val="00C6298D"/>
    <w:rsid w:val="00C65680"/>
    <w:rsid w:val="00C709D5"/>
    <w:rsid w:val="00C73CC9"/>
    <w:rsid w:val="00C74B2C"/>
    <w:rsid w:val="00C7647C"/>
    <w:rsid w:val="00C8157A"/>
    <w:rsid w:val="00C843D2"/>
    <w:rsid w:val="00C8444D"/>
    <w:rsid w:val="00C84DB9"/>
    <w:rsid w:val="00C85140"/>
    <w:rsid w:val="00C85676"/>
    <w:rsid w:val="00C86072"/>
    <w:rsid w:val="00C86AA5"/>
    <w:rsid w:val="00C93324"/>
    <w:rsid w:val="00C961B5"/>
    <w:rsid w:val="00C97042"/>
    <w:rsid w:val="00C97332"/>
    <w:rsid w:val="00CA1D6D"/>
    <w:rsid w:val="00CA3D4B"/>
    <w:rsid w:val="00CA51E6"/>
    <w:rsid w:val="00CA5F16"/>
    <w:rsid w:val="00CA7A41"/>
    <w:rsid w:val="00CB7C53"/>
    <w:rsid w:val="00CC2045"/>
    <w:rsid w:val="00CC536A"/>
    <w:rsid w:val="00CD3D77"/>
    <w:rsid w:val="00CD5D23"/>
    <w:rsid w:val="00CE1BC6"/>
    <w:rsid w:val="00CE3FD3"/>
    <w:rsid w:val="00CE582C"/>
    <w:rsid w:val="00CE6D0E"/>
    <w:rsid w:val="00CF13E6"/>
    <w:rsid w:val="00CF19BA"/>
    <w:rsid w:val="00CF2DB2"/>
    <w:rsid w:val="00CF5500"/>
    <w:rsid w:val="00CF670E"/>
    <w:rsid w:val="00CF775C"/>
    <w:rsid w:val="00D02180"/>
    <w:rsid w:val="00D033FC"/>
    <w:rsid w:val="00D065F0"/>
    <w:rsid w:val="00D11B46"/>
    <w:rsid w:val="00D16DA9"/>
    <w:rsid w:val="00D2432F"/>
    <w:rsid w:val="00D2725E"/>
    <w:rsid w:val="00D30E57"/>
    <w:rsid w:val="00D30EFB"/>
    <w:rsid w:val="00D31B32"/>
    <w:rsid w:val="00D33A37"/>
    <w:rsid w:val="00D33C8D"/>
    <w:rsid w:val="00D444BB"/>
    <w:rsid w:val="00D45393"/>
    <w:rsid w:val="00D4548C"/>
    <w:rsid w:val="00D46A77"/>
    <w:rsid w:val="00D478A9"/>
    <w:rsid w:val="00D47EBF"/>
    <w:rsid w:val="00D510F7"/>
    <w:rsid w:val="00D52485"/>
    <w:rsid w:val="00D53511"/>
    <w:rsid w:val="00D54B53"/>
    <w:rsid w:val="00D67BE3"/>
    <w:rsid w:val="00D7098F"/>
    <w:rsid w:val="00D721C3"/>
    <w:rsid w:val="00D729D1"/>
    <w:rsid w:val="00D74DA9"/>
    <w:rsid w:val="00D80881"/>
    <w:rsid w:val="00D8182E"/>
    <w:rsid w:val="00D837AB"/>
    <w:rsid w:val="00D85862"/>
    <w:rsid w:val="00D86DB8"/>
    <w:rsid w:val="00D8727C"/>
    <w:rsid w:val="00D87583"/>
    <w:rsid w:val="00D91E90"/>
    <w:rsid w:val="00D966A0"/>
    <w:rsid w:val="00DA4B21"/>
    <w:rsid w:val="00DA62E0"/>
    <w:rsid w:val="00DA6B5B"/>
    <w:rsid w:val="00DB3A00"/>
    <w:rsid w:val="00DB4B09"/>
    <w:rsid w:val="00DB4C6C"/>
    <w:rsid w:val="00DC0A3B"/>
    <w:rsid w:val="00DC3834"/>
    <w:rsid w:val="00DC4F6D"/>
    <w:rsid w:val="00DC56C1"/>
    <w:rsid w:val="00DD397A"/>
    <w:rsid w:val="00DD6B3B"/>
    <w:rsid w:val="00DD77D0"/>
    <w:rsid w:val="00DD7D31"/>
    <w:rsid w:val="00DE5FBB"/>
    <w:rsid w:val="00DF11BD"/>
    <w:rsid w:val="00DF2E86"/>
    <w:rsid w:val="00DF5020"/>
    <w:rsid w:val="00DF5AA9"/>
    <w:rsid w:val="00DF6898"/>
    <w:rsid w:val="00E00029"/>
    <w:rsid w:val="00E031A1"/>
    <w:rsid w:val="00E046F5"/>
    <w:rsid w:val="00E05B77"/>
    <w:rsid w:val="00E100BC"/>
    <w:rsid w:val="00E1541C"/>
    <w:rsid w:val="00E15BB1"/>
    <w:rsid w:val="00E16062"/>
    <w:rsid w:val="00E263DE"/>
    <w:rsid w:val="00E32627"/>
    <w:rsid w:val="00E34128"/>
    <w:rsid w:val="00E36399"/>
    <w:rsid w:val="00E40A78"/>
    <w:rsid w:val="00E414AF"/>
    <w:rsid w:val="00E41E88"/>
    <w:rsid w:val="00E4558C"/>
    <w:rsid w:val="00E45677"/>
    <w:rsid w:val="00E46778"/>
    <w:rsid w:val="00E47476"/>
    <w:rsid w:val="00E47ED2"/>
    <w:rsid w:val="00E5135D"/>
    <w:rsid w:val="00E51869"/>
    <w:rsid w:val="00E5289D"/>
    <w:rsid w:val="00E53BD8"/>
    <w:rsid w:val="00E54CEB"/>
    <w:rsid w:val="00E62DCD"/>
    <w:rsid w:val="00E667A8"/>
    <w:rsid w:val="00E77247"/>
    <w:rsid w:val="00E77BF4"/>
    <w:rsid w:val="00E80D07"/>
    <w:rsid w:val="00E857C9"/>
    <w:rsid w:val="00E86B7A"/>
    <w:rsid w:val="00E906FA"/>
    <w:rsid w:val="00E94D14"/>
    <w:rsid w:val="00E95EA2"/>
    <w:rsid w:val="00E967DA"/>
    <w:rsid w:val="00EA0F6E"/>
    <w:rsid w:val="00EA1676"/>
    <w:rsid w:val="00EA1D25"/>
    <w:rsid w:val="00EA43E2"/>
    <w:rsid w:val="00EB220E"/>
    <w:rsid w:val="00EB2C7B"/>
    <w:rsid w:val="00EB4B37"/>
    <w:rsid w:val="00EB5741"/>
    <w:rsid w:val="00EB7314"/>
    <w:rsid w:val="00EC1376"/>
    <w:rsid w:val="00EC36C4"/>
    <w:rsid w:val="00EC7AFF"/>
    <w:rsid w:val="00EC7D6A"/>
    <w:rsid w:val="00ED1503"/>
    <w:rsid w:val="00ED7EC1"/>
    <w:rsid w:val="00EE15B2"/>
    <w:rsid w:val="00EE20A5"/>
    <w:rsid w:val="00EE2310"/>
    <w:rsid w:val="00EE28A9"/>
    <w:rsid w:val="00EE7544"/>
    <w:rsid w:val="00EF1A12"/>
    <w:rsid w:val="00EF31B6"/>
    <w:rsid w:val="00EF4E8B"/>
    <w:rsid w:val="00EF65F5"/>
    <w:rsid w:val="00EF7CA6"/>
    <w:rsid w:val="00F010DD"/>
    <w:rsid w:val="00F0360B"/>
    <w:rsid w:val="00F04196"/>
    <w:rsid w:val="00F065DC"/>
    <w:rsid w:val="00F11F29"/>
    <w:rsid w:val="00F124CB"/>
    <w:rsid w:val="00F14EE2"/>
    <w:rsid w:val="00F1595B"/>
    <w:rsid w:val="00F16F31"/>
    <w:rsid w:val="00F21848"/>
    <w:rsid w:val="00F21E3E"/>
    <w:rsid w:val="00F22922"/>
    <w:rsid w:val="00F22BEE"/>
    <w:rsid w:val="00F26E32"/>
    <w:rsid w:val="00F301C3"/>
    <w:rsid w:val="00F31A17"/>
    <w:rsid w:val="00F3561A"/>
    <w:rsid w:val="00F35C68"/>
    <w:rsid w:val="00F37509"/>
    <w:rsid w:val="00F42847"/>
    <w:rsid w:val="00F443A8"/>
    <w:rsid w:val="00F45653"/>
    <w:rsid w:val="00F46052"/>
    <w:rsid w:val="00F5112E"/>
    <w:rsid w:val="00F5520D"/>
    <w:rsid w:val="00F56D84"/>
    <w:rsid w:val="00F57319"/>
    <w:rsid w:val="00F624BD"/>
    <w:rsid w:val="00F62B9A"/>
    <w:rsid w:val="00F70C35"/>
    <w:rsid w:val="00F71AB2"/>
    <w:rsid w:val="00F74196"/>
    <w:rsid w:val="00F77310"/>
    <w:rsid w:val="00F82FC1"/>
    <w:rsid w:val="00F862FD"/>
    <w:rsid w:val="00F86EA1"/>
    <w:rsid w:val="00F96F2D"/>
    <w:rsid w:val="00FA08B6"/>
    <w:rsid w:val="00FA0ECD"/>
    <w:rsid w:val="00FA2EB6"/>
    <w:rsid w:val="00FA3B37"/>
    <w:rsid w:val="00FA3E2F"/>
    <w:rsid w:val="00FA7E02"/>
    <w:rsid w:val="00FB1CE2"/>
    <w:rsid w:val="00FB3AED"/>
    <w:rsid w:val="00FB5003"/>
    <w:rsid w:val="00FC095F"/>
    <w:rsid w:val="00FC0E22"/>
    <w:rsid w:val="00FC4452"/>
    <w:rsid w:val="00FD0E76"/>
    <w:rsid w:val="00FD1E67"/>
    <w:rsid w:val="00FD383B"/>
    <w:rsid w:val="00FD7A87"/>
    <w:rsid w:val="00FE2637"/>
    <w:rsid w:val="00FE4121"/>
    <w:rsid w:val="00FF44C0"/>
    <w:rsid w:val="00FF714A"/>
    <w:rsid w:val="13FC3623"/>
    <w:rsid w:val="31CBF326"/>
    <w:rsid w:val="499D960A"/>
    <w:rsid w:val="51709814"/>
    <w:rsid w:val="52FB4654"/>
    <w:rsid w:val="685CF4C3"/>
    <w:rsid w:val="7DDBC9C2"/>
    <w:rsid w:val="7F92B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266B9D"/>
  <w15:docId w15:val="{91D3A424-FB70-4C34-878A-8CA25CFD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8FB"/>
    <w:rPr>
      <w:rFonts w:ascii="Tahoma" w:hAnsi="Tahoma" w:cs="Arial"/>
      <w:sz w:val="24"/>
      <w:lang w:val="en-US" w:eastAsia="en-US"/>
    </w:rPr>
  </w:style>
  <w:style w:type="paragraph" w:styleId="Heading1">
    <w:name w:val="heading 1"/>
    <w:basedOn w:val="Normal"/>
    <w:link w:val="Heading1Char"/>
    <w:qFormat/>
    <w:rsid w:val="00B80DB6"/>
    <w:pPr>
      <w:keepNext/>
      <w:outlineLvl w:val="0"/>
    </w:pPr>
    <w:rPr>
      <w:rFonts w:ascii="Times New Roman" w:hAnsi="Times New Roman" w:cs="Times New Roman"/>
      <w:kern w:val="36"/>
      <w:sz w:val="36"/>
      <w:szCs w:val="36"/>
    </w:rPr>
  </w:style>
  <w:style w:type="paragraph" w:styleId="Heading2">
    <w:name w:val="heading 2"/>
    <w:basedOn w:val="Normal"/>
    <w:qFormat/>
    <w:rsid w:val="00B80DB6"/>
    <w:pPr>
      <w:keepNext/>
      <w:jc w:val="center"/>
      <w:outlineLvl w:val="1"/>
    </w:pPr>
    <w:rPr>
      <w:rFonts w:ascii="Times New Roman" w:hAnsi="Times New Roman" w:cs="Times New Roman"/>
      <w:b/>
      <w:bCs/>
      <w:sz w:val="40"/>
      <w:szCs w:val="40"/>
    </w:rPr>
  </w:style>
  <w:style w:type="paragraph" w:styleId="Heading3">
    <w:name w:val="heading 3"/>
    <w:basedOn w:val="Normal"/>
    <w:next w:val="Normal"/>
    <w:qFormat/>
    <w:rsid w:val="00B47BC1"/>
    <w:pPr>
      <w:keepNext/>
      <w:spacing w:before="240" w:after="60"/>
      <w:outlineLvl w:val="2"/>
    </w:pPr>
    <w:rPr>
      <w:rFonts w:ascii="Arial" w:hAnsi="Arial"/>
      <w:b/>
      <w:bCs/>
      <w:sz w:val="26"/>
      <w:szCs w:val="26"/>
    </w:rPr>
  </w:style>
  <w:style w:type="paragraph" w:styleId="Heading4">
    <w:name w:val="heading 4"/>
    <w:basedOn w:val="Normal"/>
    <w:next w:val="Normal"/>
    <w:link w:val="Heading4Char"/>
    <w:semiHidden/>
    <w:unhideWhenUsed/>
    <w:qFormat/>
    <w:rsid w:val="008135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1358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B47BC1"/>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80DB6"/>
    <w:rPr>
      <w:rFonts w:ascii="Times New Roman" w:hAnsi="Times New Roman" w:cs="Times New Roman"/>
      <w:sz w:val="22"/>
      <w:szCs w:val="22"/>
    </w:rPr>
  </w:style>
  <w:style w:type="paragraph" w:styleId="BodyTextIndent">
    <w:name w:val="Body Text Indent"/>
    <w:basedOn w:val="Normal"/>
    <w:rsid w:val="00B80DB6"/>
    <w:pPr>
      <w:ind w:left="2880"/>
    </w:pPr>
    <w:rPr>
      <w:rFonts w:ascii="Times New Roman" w:hAnsi="Times New Roman" w:cs="Times New Roman"/>
      <w:sz w:val="20"/>
    </w:rPr>
  </w:style>
  <w:style w:type="paragraph" w:styleId="BodyText2">
    <w:name w:val="Body Text 2"/>
    <w:basedOn w:val="Normal"/>
    <w:rsid w:val="00B80DB6"/>
    <w:pPr>
      <w:ind w:right="-95"/>
    </w:pPr>
    <w:rPr>
      <w:rFonts w:ascii="Times New Roman" w:hAnsi="Times New Roman" w:cs="Times New Roman"/>
      <w:sz w:val="22"/>
      <w:szCs w:val="22"/>
    </w:rPr>
  </w:style>
  <w:style w:type="paragraph" w:customStyle="1" w:styleId="bullet1">
    <w:name w:val="bullet1"/>
    <w:basedOn w:val="Normal"/>
    <w:rsid w:val="00B80DB6"/>
    <w:pPr>
      <w:numPr>
        <w:ilvl w:val="1"/>
        <w:numId w:val="1"/>
      </w:numPr>
    </w:pPr>
    <w:rPr>
      <w:rFonts w:ascii="Times New Roman" w:hAnsi="Times New Roman" w:cs="Times New Roman"/>
      <w:sz w:val="22"/>
      <w:szCs w:val="22"/>
    </w:rPr>
  </w:style>
  <w:style w:type="character" w:styleId="Hyperlink">
    <w:name w:val="Hyperlink"/>
    <w:basedOn w:val="DefaultParagraphFont"/>
    <w:uiPriority w:val="99"/>
    <w:rsid w:val="00D74DA9"/>
    <w:rPr>
      <w:color w:val="0000FF"/>
      <w:u w:val="single"/>
    </w:rPr>
  </w:style>
  <w:style w:type="paragraph" w:customStyle="1" w:styleId="BulletDS">
    <w:name w:val="Bullet DS"/>
    <w:basedOn w:val="Normal"/>
    <w:rsid w:val="009D7D36"/>
    <w:pPr>
      <w:numPr>
        <w:numId w:val="2"/>
      </w:numPr>
    </w:pPr>
    <w:rPr>
      <w:rFonts w:ascii="Times New Roman" w:hAnsi="Times New Roman" w:cs="Times New Roman"/>
      <w:sz w:val="22"/>
    </w:rPr>
  </w:style>
  <w:style w:type="paragraph" w:styleId="BalloonText">
    <w:name w:val="Balloon Text"/>
    <w:basedOn w:val="Normal"/>
    <w:link w:val="BalloonTextChar"/>
    <w:rsid w:val="00286ACD"/>
    <w:rPr>
      <w:rFonts w:cs="Tahoma"/>
      <w:sz w:val="16"/>
      <w:szCs w:val="16"/>
    </w:rPr>
  </w:style>
  <w:style w:type="character" w:customStyle="1" w:styleId="BalloonTextChar">
    <w:name w:val="Balloon Text Char"/>
    <w:basedOn w:val="DefaultParagraphFont"/>
    <w:link w:val="BalloonText"/>
    <w:rsid w:val="00286ACD"/>
    <w:rPr>
      <w:rFonts w:ascii="Tahoma" w:hAnsi="Tahoma" w:cs="Tahoma"/>
      <w:sz w:val="16"/>
      <w:szCs w:val="16"/>
      <w:lang w:val="en-US" w:eastAsia="en-US"/>
    </w:rPr>
  </w:style>
  <w:style w:type="character" w:customStyle="1" w:styleId="Heading4Char">
    <w:name w:val="Heading 4 Char"/>
    <w:basedOn w:val="DefaultParagraphFont"/>
    <w:link w:val="Heading4"/>
    <w:semiHidden/>
    <w:rsid w:val="0081358D"/>
    <w:rPr>
      <w:rFonts w:asciiTheme="majorHAnsi" w:eastAsiaTheme="majorEastAsia" w:hAnsiTheme="majorHAnsi" w:cstheme="majorBidi"/>
      <w:b/>
      <w:bCs/>
      <w:i/>
      <w:iCs/>
      <w:color w:val="4F81BD" w:themeColor="accent1"/>
      <w:sz w:val="24"/>
      <w:lang w:val="en-US" w:eastAsia="en-US"/>
    </w:rPr>
  </w:style>
  <w:style w:type="character" w:customStyle="1" w:styleId="Heading5Char">
    <w:name w:val="Heading 5 Char"/>
    <w:basedOn w:val="DefaultParagraphFont"/>
    <w:link w:val="Heading5"/>
    <w:semiHidden/>
    <w:rsid w:val="0081358D"/>
    <w:rPr>
      <w:rFonts w:asciiTheme="majorHAnsi" w:eastAsiaTheme="majorEastAsia" w:hAnsiTheme="majorHAnsi" w:cstheme="majorBidi"/>
      <w:color w:val="243F60" w:themeColor="accent1" w:themeShade="7F"/>
      <w:sz w:val="24"/>
      <w:lang w:val="en-US" w:eastAsia="en-US"/>
    </w:rPr>
  </w:style>
  <w:style w:type="character" w:customStyle="1" w:styleId="text">
    <w:name w:val="text"/>
    <w:basedOn w:val="DefaultParagraphFont"/>
    <w:rsid w:val="00F70C35"/>
  </w:style>
  <w:style w:type="character" w:customStyle="1" w:styleId="st">
    <w:name w:val="st"/>
    <w:basedOn w:val="DefaultParagraphFont"/>
    <w:rsid w:val="00C84DB9"/>
  </w:style>
  <w:style w:type="character" w:styleId="Emphasis">
    <w:name w:val="Emphasis"/>
    <w:basedOn w:val="DefaultParagraphFont"/>
    <w:uiPriority w:val="20"/>
    <w:qFormat/>
    <w:rsid w:val="00C84DB9"/>
    <w:rPr>
      <w:i/>
      <w:iCs/>
    </w:rPr>
  </w:style>
  <w:style w:type="paragraph" w:styleId="ListParagraph">
    <w:name w:val="List Paragraph"/>
    <w:basedOn w:val="Normal"/>
    <w:uiPriority w:val="34"/>
    <w:qFormat/>
    <w:rsid w:val="00F443A8"/>
    <w:pPr>
      <w:ind w:left="720"/>
      <w:contextualSpacing/>
    </w:pPr>
  </w:style>
  <w:style w:type="paragraph" w:styleId="Title">
    <w:name w:val="Title"/>
    <w:basedOn w:val="Normal"/>
    <w:link w:val="TitleChar"/>
    <w:qFormat/>
    <w:rsid w:val="00C57C7C"/>
    <w:pPr>
      <w:tabs>
        <w:tab w:val="right" w:pos="6755"/>
      </w:tabs>
      <w:spacing w:after="120"/>
      <w:jc w:val="center"/>
    </w:pPr>
    <w:rPr>
      <w:rFonts w:ascii="Times New Roman" w:hAnsi="Times New Roman" w:cs="Times New Roman"/>
      <w:b/>
    </w:rPr>
  </w:style>
  <w:style w:type="character" w:customStyle="1" w:styleId="TitleChar">
    <w:name w:val="Title Char"/>
    <w:basedOn w:val="DefaultParagraphFont"/>
    <w:link w:val="Title"/>
    <w:rsid w:val="00C57C7C"/>
    <w:rPr>
      <w:b/>
      <w:sz w:val="24"/>
      <w:lang w:val="en-US" w:eastAsia="en-US"/>
    </w:rPr>
  </w:style>
  <w:style w:type="paragraph" w:styleId="NormalWeb">
    <w:name w:val="Normal (Web)"/>
    <w:basedOn w:val="Normal"/>
    <w:uiPriority w:val="99"/>
    <w:unhideWhenUsed/>
    <w:rsid w:val="007E51FB"/>
    <w:pPr>
      <w:spacing w:before="100" w:beforeAutospacing="1" w:after="100" w:afterAutospacing="1"/>
    </w:pPr>
    <w:rPr>
      <w:rFonts w:ascii="Times New Roman" w:hAnsi="Times New Roman" w:cs="Times New Roman"/>
      <w:szCs w:val="24"/>
    </w:rPr>
  </w:style>
  <w:style w:type="character" w:customStyle="1" w:styleId="contentblocknormal">
    <w:name w:val="contentblocknormal"/>
    <w:basedOn w:val="DefaultParagraphFont"/>
    <w:rsid w:val="007E51FB"/>
  </w:style>
  <w:style w:type="character" w:customStyle="1" w:styleId="Heading1Char">
    <w:name w:val="Heading 1 Char"/>
    <w:basedOn w:val="DefaultParagraphFont"/>
    <w:link w:val="Heading1"/>
    <w:rsid w:val="004F75A6"/>
    <w:rPr>
      <w:kern w:val="36"/>
      <w:sz w:val="36"/>
      <w:szCs w:val="36"/>
      <w:lang w:val="en-US" w:eastAsia="en-US"/>
    </w:rPr>
  </w:style>
  <w:style w:type="paragraph" w:customStyle="1" w:styleId="Default">
    <w:name w:val="Default"/>
    <w:rsid w:val="00524BAE"/>
    <w:pPr>
      <w:autoSpaceDE w:val="0"/>
      <w:autoSpaceDN w:val="0"/>
      <w:adjustRightInd w:val="0"/>
    </w:pPr>
    <w:rPr>
      <w:rFonts w:ascii="Calibri" w:hAnsi="Calibri" w:cs="Calibri"/>
      <w:color w:val="000000"/>
      <w:sz w:val="24"/>
      <w:szCs w:val="24"/>
      <w:lang w:val="en-US"/>
    </w:rPr>
  </w:style>
  <w:style w:type="table" w:styleId="TableGrid">
    <w:name w:val="Table Grid"/>
    <w:basedOn w:val="TableNormal"/>
    <w:rsid w:val="00261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23AE"/>
    <w:rPr>
      <w:color w:val="605E5C"/>
      <w:shd w:val="clear" w:color="auto" w:fill="E1DFDD"/>
    </w:rPr>
  </w:style>
  <w:style w:type="paragraph" w:styleId="Header">
    <w:name w:val="header"/>
    <w:basedOn w:val="Normal"/>
    <w:link w:val="HeaderChar"/>
    <w:unhideWhenUsed/>
    <w:rsid w:val="00AB177F"/>
    <w:pPr>
      <w:tabs>
        <w:tab w:val="center" w:pos="4680"/>
        <w:tab w:val="right" w:pos="9360"/>
      </w:tabs>
    </w:pPr>
  </w:style>
  <w:style w:type="character" w:customStyle="1" w:styleId="HeaderChar">
    <w:name w:val="Header Char"/>
    <w:basedOn w:val="DefaultParagraphFont"/>
    <w:link w:val="Header"/>
    <w:rsid w:val="00AB177F"/>
    <w:rPr>
      <w:rFonts w:ascii="Tahoma" w:hAnsi="Tahoma" w:cs="Arial"/>
      <w:sz w:val="24"/>
      <w:lang w:val="en-US" w:eastAsia="en-US"/>
    </w:rPr>
  </w:style>
  <w:style w:type="paragraph" w:styleId="Footer">
    <w:name w:val="footer"/>
    <w:basedOn w:val="Normal"/>
    <w:link w:val="FooterChar"/>
    <w:unhideWhenUsed/>
    <w:rsid w:val="00AB177F"/>
    <w:pPr>
      <w:tabs>
        <w:tab w:val="center" w:pos="4680"/>
        <w:tab w:val="right" w:pos="9360"/>
      </w:tabs>
    </w:pPr>
  </w:style>
  <w:style w:type="character" w:customStyle="1" w:styleId="FooterChar">
    <w:name w:val="Footer Char"/>
    <w:basedOn w:val="DefaultParagraphFont"/>
    <w:link w:val="Footer"/>
    <w:rsid w:val="00AB177F"/>
    <w:rPr>
      <w:rFonts w:ascii="Tahoma" w:hAnsi="Tahoma" w:cs="Arial"/>
      <w:sz w:val="24"/>
      <w:lang w:val="en-US" w:eastAsia="en-US"/>
    </w:rPr>
  </w:style>
  <w:style w:type="paragraph" w:styleId="BodyText3">
    <w:name w:val="Body Text 3"/>
    <w:basedOn w:val="Normal"/>
    <w:link w:val="BodyText3Char"/>
    <w:unhideWhenUsed/>
    <w:rsid w:val="00DF2E86"/>
    <w:pPr>
      <w:spacing w:after="120"/>
    </w:pPr>
    <w:rPr>
      <w:sz w:val="16"/>
      <w:szCs w:val="16"/>
    </w:rPr>
  </w:style>
  <w:style w:type="character" w:customStyle="1" w:styleId="BodyText3Char">
    <w:name w:val="Body Text 3 Char"/>
    <w:basedOn w:val="DefaultParagraphFont"/>
    <w:link w:val="BodyText3"/>
    <w:rsid w:val="00DF2E86"/>
    <w:rPr>
      <w:rFonts w:ascii="Tahoma" w:hAnsi="Tahoma" w:cs="Arial"/>
      <w:sz w:val="16"/>
      <w:szCs w:val="16"/>
      <w:lang w:val="en-US" w:eastAsia="en-US"/>
    </w:rPr>
  </w:style>
  <w:style w:type="paragraph" w:customStyle="1" w:styleId="p1">
    <w:name w:val="p1"/>
    <w:basedOn w:val="Normal"/>
    <w:rsid w:val="00450048"/>
    <w:rPr>
      <w:rFonts w:ascii="Helvetica Neue" w:hAnsi="Helvetica Neue" w:cs="Times New Roman"/>
      <w:color w:val="454545"/>
      <w:sz w:val="18"/>
      <w:szCs w:val="18"/>
    </w:rPr>
  </w:style>
  <w:style w:type="character" w:customStyle="1" w:styleId="normaltextrun">
    <w:name w:val="normaltextrun"/>
    <w:basedOn w:val="DefaultParagraphFont"/>
    <w:rsid w:val="007826C4"/>
  </w:style>
  <w:style w:type="character" w:customStyle="1" w:styleId="eop">
    <w:name w:val="eop"/>
    <w:basedOn w:val="DefaultParagraphFont"/>
    <w:rsid w:val="00D721C3"/>
  </w:style>
  <w:style w:type="paragraph" w:styleId="Revision">
    <w:name w:val="Revision"/>
    <w:hidden/>
    <w:uiPriority w:val="99"/>
    <w:semiHidden/>
    <w:rsid w:val="003D332C"/>
    <w:rPr>
      <w:rFonts w:ascii="Tahoma" w:hAnsi="Tahoma" w:cs="Arial"/>
      <w:sz w:val="24"/>
      <w:lang w:val="en-US" w:eastAsia="en-US"/>
    </w:rPr>
  </w:style>
  <w:style w:type="character" w:styleId="CommentReference">
    <w:name w:val="annotation reference"/>
    <w:basedOn w:val="DefaultParagraphFont"/>
    <w:semiHidden/>
    <w:unhideWhenUsed/>
    <w:rsid w:val="00784D9B"/>
    <w:rPr>
      <w:sz w:val="16"/>
      <w:szCs w:val="16"/>
    </w:rPr>
  </w:style>
  <w:style w:type="paragraph" w:styleId="CommentText">
    <w:name w:val="annotation text"/>
    <w:basedOn w:val="Normal"/>
    <w:link w:val="CommentTextChar"/>
    <w:unhideWhenUsed/>
    <w:rsid w:val="00784D9B"/>
    <w:rPr>
      <w:sz w:val="20"/>
    </w:rPr>
  </w:style>
  <w:style w:type="character" w:customStyle="1" w:styleId="CommentTextChar">
    <w:name w:val="Comment Text Char"/>
    <w:basedOn w:val="DefaultParagraphFont"/>
    <w:link w:val="CommentText"/>
    <w:rsid w:val="00784D9B"/>
    <w:rPr>
      <w:rFonts w:ascii="Tahoma" w:hAnsi="Tahoma" w:cs="Arial"/>
      <w:lang w:val="en-US" w:eastAsia="en-US"/>
    </w:rPr>
  </w:style>
  <w:style w:type="paragraph" w:styleId="CommentSubject">
    <w:name w:val="annotation subject"/>
    <w:basedOn w:val="CommentText"/>
    <w:next w:val="CommentText"/>
    <w:link w:val="CommentSubjectChar"/>
    <w:semiHidden/>
    <w:unhideWhenUsed/>
    <w:rsid w:val="00784D9B"/>
    <w:rPr>
      <w:b/>
      <w:bCs/>
    </w:rPr>
  </w:style>
  <w:style w:type="character" w:customStyle="1" w:styleId="CommentSubjectChar">
    <w:name w:val="Comment Subject Char"/>
    <w:basedOn w:val="CommentTextChar"/>
    <w:link w:val="CommentSubject"/>
    <w:semiHidden/>
    <w:rsid w:val="00784D9B"/>
    <w:rPr>
      <w:rFonts w:ascii="Tahoma" w:hAnsi="Tahoma" w:cs="Arial"/>
      <w:b/>
      <w:bCs/>
      <w:lang w:val="en-US" w:eastAsia="en-US"/>
    </w:rPr>
  </w:style>
  <w:style w:type="character" w:customStyle="1" w:styleId="wen2">
    <w:name w:val="wen2"/>
    <w:basedOn w:val="DefaultParagraphFont"/>
    <w:rsid w:val="00402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571">
      <w:bodyDiv w:val="1"/>
      <w:marLeft w:val="0"/>
      <w:marRight w:val="0"/>
      <w:marTop w:val="0"/>
      <w:marBottom w:val="0"/>
      <w:divBdr>
        <w:top w:val="none" w:sz="0" w:space="0" w:color="auto"/>
        <w:left w:val="none" w:sz="0" w:space="0" w:color="auto"/>
        <w:bottom w:val="none" w:sz="0" w:space="0" w:color="auto"/>
        <w:right w:val="none" w:sz="0" w:space="0" w:color="auto"/>
      </w:divBdr>
    </w:div>
    <w:div w:id="58554205">
      <w:bodyDiv w:val="1"/>
      <w:marLeft w:val="0"/>
      <w:marRight w:val="0"/>
      <w:marTop w:val="0"/>
      <w:marBottom w:val="0"/>
      <w:divBdr>
        <w:top w:val="none" w:sz="0" w:space="0" w:color="auto"/>
        <w:left w:val="none" w:sz="0" w:space="0" w:color="auto"/>
        <w:bottom w:val="none" w:sz="0" w:space="0" w:color="auto"/>
        <w:right w:val="none" w:sz="0" w:space="0" w:color="auto"/>
      </w:divBdr>
    </w:div>
    <w:div w:id="163279921">
      <w:bodyDiv w:val="1"/>
      <w:marLeft w:val="0"/>
      <w:marRight w:val="0"/>
      <w:marTop w:val="0"/>
      <w:marBottom w:val="0"/>
      <w:divBdr>
        <w:top w:val="none" w:sz="0" w:space="0" w:color="auto"/>
        <w:left w:val="none" w:sz="0" w:space="0" w:color="auto"/>
        <w:bottom w:val="none" w:sz="0" w:space="0" w:color="auto"/>
        <w:right w:val="none" w:sz="0" w:space="0" w:color="auto"/>
      </w:divBdr>
    </w:div>
    <w:div w:id="357894956">
      <w:bodyDiv w:val="1"/>
      <w:marLeft w:val="0"/>
      <w:marRight w:val="0"/>
      <w:marTop w:val="0"/>
      <w:marBottom w:val="0"/>
      <w:divBdr>
        <w:top w:val="none" w:sz="0" w:space="0" w:color="auto"/>
        <w:left w:val="none" w:sz="0" w:space="0" w:color="auto"/>
        <w:bottom w:val="none" w:sz="0" w:space="0" w:color="auto"/>
        <w:right w:val="none" w:sz="0" w:space="0" w:color="auto"/>
      </w:divBdr>
    </w:div>
    <w:div w:id="493229364">
      <w:bodyDiv w:val="1"/>
      <w:marLeft w:val="0"/>
      <w:marRight w:val="0"/>
      <w:marTop w:val="0"/>
      <w:marBottom w:val="0"/>
      <w:divBdr>
        <w:top w:val="none" w:sz="0" w:space="0" w:color="auto"/>
        <w:left w:val="none" w:sz="0" w:space="0" w:color="auto"/>
        <w:bottom w:val="none" w:sz="0" w:space="0" w:color="auto"/>
        <w:right w:val="none" w:sz="0" w:space="0" w:color="auto"/>
      </w:divBdr>
    </w:div>
    <w:div w:id="519247372">
      <w:bodyDiv w:val="1"/>
      <w:marLeft w:val="0"/>
      <w:marRight w:val="0"/>
      <w:marTop w:val="0"/>
      <w:marBottom w:val="0"/>
      <w:divBdr>
        <w:top w:val="none" w:sz="0" w:space="0" w:color="auto"/>
        <w:left w:val="none" w:sz="0" w:space="0" w:color="auto"/>
        <w:bottom w:val="none" w:sz="0" w:space="0" w:color="auto"/>
        <w:right w:val="none" w:sz="0" w:space="0" w:color="auto"/>
      </w:divBdr>
    </w:div>
    <w:div w:id="610405397">
      <w:bodyDiv w:val="1"/>
      <w:marLeft w:val="0"/>
      <w:marRight w:val="0"/>
      <w:marTop w:val="0"/>
      <w:marBottom w:val="0"/>
      <w:divBdr>
        <w:top w:val="none" w:sz="0" w:space="0" w:color="auto"/>
        <w:left w:val="none" w:sz="0" w:space="0" w:color="auto"/>
        <w:bottom w:val="none" w:sz="0" w:space="0" w:color="auto"/>
        <w:right w:val="none" w:sz="0" w:space="0" w:color="auto"/>
      </w:divBdr>
    </w:div>
    <w:div w:id="679703793">
      <w:bodyDiv w:val="1"/>
      <w:marLeft w:val="0"/>
      <w:marRight w:val="0"/>
      <w:marTop w:val="0"/>
      <w:marBottom w:val="0"/>
      <w:divBdr>
        <w:top w:val="none" w:sz="0" w:space="0" w:color="auto"/>
        <w:left w:val="none" w:sz="0" w:space="0" w:color="auto"/>
        <w:bottom w:val="none" w:sz="0" w:space="0" w:color="auto"/>
        <w:right w:val="none" w:sz="0" w:space="0" w:color="auto"/>
      </w:divBdr>
    </w:div>
    <w:div w:id="768425767">
      <w:bodyDiv w:val="1"/>
      <w:marLeft w:val="0"/>
      <w:marRight w:val="0"/>
      <w:marTop w:val="0"/>
      <w:marBottom w:val="0"/>
      <w:divBdr>
        <w:top w:val="none" w:sz="0" w:space="0" w:color="auto"/>
        <w:left w:val="none" w:sz="0" w:space="0" w:color="auto"/>
        <w:bottom w:val="none" w:sz="0" w:space="0" w:color="auto"/>
        <w:right w:val="none" w:sz="0" w:space="0" w:color="auto"/>
      </w:divBdr>
    </w:div>
    <w:div w:id="935550920">
      <w:bodyDiv w:val="1"/>
      <w:marLeft w:val="0"/>
      <w:marRight w:val="0"/>
      <w:marTop w:val="0"/>
      <w:marBottom w:val="0"/>
      <w:divBdr>
        <w:top w:val="none" w:sz="0" w:space="0" w:color="auto"/>
        <w:left w:val="none" w:sz="0" w:space="0" w:color="auto"/>
        <w:bottom w:val="none" w:sz="0" w:space="0" w:color="auto"/>
        <w:right w:val="none" w:sz="0" w:space="0" w:color="auto"/>
      </w:divBdr>
    </w:div>
    <w:div w:id="1005789856">
      <w:bodyDiv w:val="1"/>
      <w:marLeft w:val="0"/>
      <w:marRight w:val="0"/>
      <w:marTop w:val="0"/>
      <w:marBottom w:val="0"/>
      <w:divBdr>
        <w:top w:val="none" w:sz="0" w:space="0" w:color="auto"/>
        <w:left w:val="none" w:sz="0" w:space="0" w:color="auto"/>
        <w:bottom w:val="none" w:sz="0" w:space="0" w:color="auto"/>
        <w:right w:val="none" w:sz="0" w:space="0" w:color="auto"/>
      </w:divBdr>
    </w:div>
    <w:div w:id="1116296749">
      <w:bodyDiv w:val="1"/>
      <w:marLeft w:val="0"/>
      <w:marRight w:val="0"/>
      <w:marTop w:val="0"/>
      <w:marBottom w:val="0"/>
      <w:divBdr>
        <w:top w:val="none" w:sz="0" w:space="0" w:color="auto"/>
        <w:left w:val="none" w:sz="0" w:space="0" w:color="auto"/>
        <w:bottom w:val="none" w:sz="0" w:space="0" w:color="auto"/>
        <w:right w:val="none" w:sz="0" w:space="0" w:color="auto"/>
      </w:divBdr>
    </w:div>
    <w:div w:id="1255047025">
      <w:bodyDiv w:val="1"/>
      <w:marLeft w:val="0"/>
      <w:marRight w:val="0"/>
      <w:marTop w:val="0"/>
      <w:marBottom w:val="0"/>
      <w:divBdr>
        <w:top w:val="none" w:sz="0" w:space="0" w:color="auto"/>
        <w:left w:val="none" w:sz="0" w:space="0" w:color="auto"/>
        <w:bottom w:val="none" w:sz="0" w:space="0" w:color="auto"/>
        <w:right w:val="none" w:sz="0" w:space="0" w:color="auto"/>
      </w:divBdr>
    </w:div>
    <w:div w:id="1304197350">
      <w:bodyDiv w:val="1"/>
      <w:marLeft w:val="0"/>
      <w:marRight w:val="0"/>
      <w:marTop w:val="0"/>
      <w:marBottom w:val="0"/>
      <w:divBdr>
        <w:top w:val="none" w:sz="0" w:space="0" w:color="auto"/>
        <w:left w:val="none" w:sz="0" w:space="0" w:color="auto"/>
        <w:bottom w:val="none" w:sz="0" w:space="0" w:color="auto"/>
        <w:right w:val="none" w:sz="0" w:space="0" w:color="auto"/>
      </w:divBdr>
    </w:div>
    <w:div w:id="1413939354">
      <w:bodyDiv w:val="1"/>
      <w:marLeft w:val="0"/>
      <w:marRight w:val="0"/>
      <w:marTop w:val="0"/>
      <w:marBottom w:val="0"/>
      <w:divBdr>
        <w:top w:val="none" w:sz="0" w:space="0" w:color="auto"/>
        <w:left w:val="none" w:sz="0" w:space="0" w:color="auto"/>
        <w:bottom w:val="none" w:sz="0" w:space="0" w:color="auto"/>
        <w:right w:val="none" w:sz="0" w:space="0" w:color="auto"/>
      </w:divBdr>
    </w:div>
    <w:div w:id="1479299541">
      <w:bodyDiv w:val="1"/>
      <w:marLeft w:val="0"/>
      <w:marRight w:val="0"/>
      <w:marTop w:val="0"/>
      <w:marBottom w:val="0"/>
      <w:divBdr>
        <w:top w:val="none" w:sz="0" w:space="0" w:color="auto"/>
        <w:left w:val="none" w:sz="0" w:space="0" w:color="auto"/>
        <w:bottom w:val="none" w:sz="0" w:space="0" w:color="auto"/>
        <w:right w:val="none" w:sz="0" w:space="0" w:color="auto"/>
      </w:divBdr>
    </w:div>
    <w:div w:id="1669357437">
      <w:bodyDiv w:val="1"/>
      <w:marLeft w:val="0"/>
      <w:marRight w:val="0"/>
      <w:marTop w:val="0"/>
      <w:marBottom w:val="0"/>
      <w:divBdr>
        <w:top w:val="none" w:sz="0" w:space="0" w:color="auto"/>
        <w:left w:val="none" w:sz="0" w:space="0" w:color="auto"/>
        <w:bottom w:val="none" w:sz="0" w:space="0" w:color="auto"/>
        <w:right w:val="none" w:sz="0" w:space="0" w:color="auto"/>
      </w:divBdr>
    </w:div>
    <w:div w:id="1676030044">
      <w:bodyDiv w:val="1"/>
      <w:marLeft w:val="0"/>
      <w:marRight w:val="0"/>
      <w:marTop w:val="0"/>
      <w:marBottom w:val="0"/>
      <w:divBdr>
        <w:top w:val="none" w:sz="0" w:space="0" w:color="auto"/>
        <w:left w:val="none" w:sz="0" w:space="0" w:color="auto"/>
        <w:bottom w:val="none" w:sz="0" w:space="0" w:color="auto"/>
        <w:right w:val="none" w:sz="0" w:space="0" w:color="auto"/>
      </w:divBdr>
    </w:div>
    <w:div w:id="175855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eers@optrust.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trust.wd3.myworkdayjobs.com/en-US/OPTrust/details/Senior-Pension-Specialist_R51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lmer\AppData\Local\Microsoft\Windows\INetCache\Content.Outlook\GB0ZVZH2\Job%20Posting%20Template_New%20Format_March%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3002230-644c-40b4-ad67-1872837642e8">
      <UserInfo>
        <DisplayName>Roxana Chalmers</DisplayName>
        <AccountId>12</AccountId>
        <AccountType/>
      </UserInfo>
      <UserInfo>
        <DisplayName>Jonil Baranda</DisplayName>
        <AccountId>18</AccountId>
        <AccountType/>
      </UserInfo>
      <UserInfo>
        <DisplayName>Wendy Reid</DisplayName>
        <AccountId>15</AccountId>
        <AccountType/>
      </UserInfo>
      <UserInfo>
        <DisplayName>Karla Barfoot</DisplayName>
        <AccountId>17</AccountId>
        <AccountType/>
      </UserInfo>
      <UserInfo>
        <DisplayName>Kim Ryan</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8030A80AB67149B66968384F226E78" ma:contentTypeVersion="13" ma:contentTypeDescription="Create a new document." ma:contentTypeScope="" ma:versionID="fc408cbc485644c27896ef27730c671b">
  <xsd:schema xmlns:xsd="http://www.w3.org/2001/XMLSchema" xmlns:xs="http://www.w3.org/2001/XMLSchema" xmlns:p="http://schemas.microsoft.com/office/2006/metadata/properties" xmlns:ns3="23002230-644c-40b4-ad67-1872837642e8" xmlns:ns4="686f8738-f6ae-4bcd-bb87-8138c525e440" targetNamespace="http://schemas.microsoft.com/office/2006/metadata/properties" ma:root="true" ma:fieldsID="4b17e9228ec73d6477bec3d5d9bf528b" ns3:_="" ns4:_="">
    <xsd:import namespace="23002230-644c-40b4-ad67-1872837642e8"/>
    <xsd:import namespace="686f8738-f6ae-4bcd-bb87-8138c525e4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02230-644c-40b4-ad67-1872837642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6f8738-f6ae-4bcd-bb87-8138c525e4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71EEC-C477-49FC-9484-3CC6ED6B304F}">
  <ds:schemaRefs>
    <ds:schemaRef ds:uri="http://schemas.microsoft.com/office/2006/metadata/properties"/>
    <ds:schemaRef ds:uri="http://schemas.microsoft.com/office/infopath/2007/PartnerControls"/>
    <ds:schemaRef ds:uri="23002230-644c-40b4-ad67-1872837642e8"/>
  </ds:schemaRefs>
</ds:datastoreItem>
</file>

<file path=customXml/itemProps2.xml><?xml version="1.0" encoding="utf-8"?>
<ds:datastoreItem xmlns:ds="http://schemas.openxmlformats.org/officeDocument/2006/customXml" ds:itemID="{BC7B2BFD-4DA1-4F1C-83A9-EE088BDD870D}">
  <ds:schemaRefs>
    <ds:schemaRef ds:uri="http://schemas.microsoft.com/sharepoint/v3/contenttype/forms"/>
  </ds:schemaRefs>
</ds:datastoreItem>
</file>

<file path=customXml/itemProps3.xml><?xml version="1.0" encoding="utf-8"?>
<ds:datastoreItem xmlns:ds="http://schemas.openxmlformats.org/officeDocument/2006/customXml" ds:itemID="{0E34E161-72FA-4793-BB86-80D6D5A62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02230-644c-40b4-ad67-1872837642e8"/>
    <ds:schemaRef ds:uri="686f8738-f6ae-4bcd-bb87-8138c525e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2D1A1-AC90-495B-8B78-A1E2D464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Posting Template_New Format_March 2022</Template>
  <TotalTime>1</TotalTime>
  <Pages>3</Pages>
  <Words>796</Words>
  <Characters>5117</Characters>
  <Application>Microsoft Office Word</Application>
  <DocSecurity>0</DocSecurity>
  <Lines>88</Lines>
  <Paragraphs>56</Paragraphs>
  <ScaleCrop>false</ScaleCrop>
  <HeadingPairs>
    <vt:vector size="2" baseType="variant">
      <vt:variant>
        <vt:lpstr>Title</vt:lpstr>
      </vt:variant>
      <vt:variant>
        <vt:i4>1</vt:i4>
      </vt:variant>
    </vt:vector>
  </HeadingPairs>
  <TitlesOfParts>
    <vt:vector size="1" baseType="lpstr">
      <vt:lpstr>Senior Financial Analyst, Alternative Investments</vt:lpstr>
    </vt:vector>
  </TitlesOfParts>
  <Company>Opseu Pension Trust</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Financial Analyst, Alternative Investments</dc:title>
  <dc:subject/>
  <dc:creator>Kim Ryan</dc:creator>
  <cp:keywords>job posting, recruitment, Senior Fianacial Analyst</cp:keywords>
  <cp:lastModifiedBy>Roxana Chalmers</cp:lastModifiedBy>
  <cp:revision>2</cp:revision>
  <cp:lastPrinted>2017-02-06T17:26:00Z</cp:lastPrinted>
  <dcterms:created xsi:type="dcterms:W3CDTF">2022-10-05T18:32:00Z</dcterms:created>
  <dcterms:modified xsi:type="dcterms:W3CDTF">2022-10-05T18:32:00Z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0x010100448030A80AB67149B66968384F226E78</vt:lpwstr>
  </property>
  <property fmtid="{D5CDD505-2E9C-101B-9397-08002B2CF9AE}" pid="3" name="TitusGUID">
    <vt:lpwstr>2e2b61d6-fc5e-4b56-9ad0-b348072bcd6c</vt:lpwstr>
  </property>
  <property fmtid="{D5CDD505-2E9C-101B-9397-08002B2CF9AE}" pid="4" name="OPTrustClass">
    <vt:lpwstr>OPTC_P</vt:lpwstr>
  </property>
</Properties>
</file>